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10D" w:rsidRPr="00174F88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174F88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PURPOSE</w:t>
      </w:r>
    </w:p>
    <w:p w:rsidR="001472CD" w:rsidRPr="00174F88" w:rsidRDefault="001472CD" w:rsidP="002566CC">
      <w:p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bookmarkStart w:id="0" w:name="_Hlk140150226"/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freight administration and control </w:t>
      </w:r>
      <w:r w:rsidR="0016632A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provide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 standard operating procedure for</w:t>
      </w:r>
      <w:r w:rsidR="00374D7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completion of waybills by Assmang Iron Ore Mine’s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warehouses and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suppliers, the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requirements related for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packaging and labelling of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cargo,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and the booking of collections with Mellets Transport. </w:t>
      </w:r>
    </w:p>
    <w:bookmarkEnd w:id="0"/>
    <w:p w:rsidR="004A310D" w:rsidRPr="00174F88" w:rsidRDefault="004A310D" w:rsidP="002566CC">
      <w:pPr>
        <w:spacing w:after="160" w:line="259" w:lineRule="auto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174F88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SCOPE</w:t>
      </w:r>
    </w:p>
    <w:p w:rsidR="001472CD" w:rsidRPr="00174F88" w:rsidRDefault="001472CD" w:rsidP="002566CC">
      <w:p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scope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of the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document is to provide guidance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Assmang Iron Ore Mines and their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suppliers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for the correct and accurate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completion of waybills, the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requirements of labels and packaging, the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process for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document management such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delivery notes and invoices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and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booking of collections 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prevent delays</w:t>
      </w:r>
      <w:r w:rsidR="007547C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,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in t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he collection and delivery process. </w:t>
      </w:r>
    </w:p>
    <w:p w:rsidR="00D90BBE" w:rsidRPr="00174F88" w:rsidRDefault="004A310D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174F88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P</w:t>
      </w:r>
      <w:r w:rsidR="00FF416D" w:rsidRPr="00174F88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ROCESS</w:t>
      </w:r>
    </w:p>
    <w:p w:rsidR="000E0C21" w:rsidRPr="00174F88" w:rsidRDefault="000E0C21" w:rsidP="00D90BBE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Waybill completion:</w:t>
      </w:r>
    </w:p>
    <w:p w:rsidR="000E0C21" w:rsidRPr="00174F88" w:rsidRDefault="000E0C21" w:rsidP="002566CC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Waybills must be completed by the sender and not </w:t>
      </w:r>
      <w:r w:rsidR="006367A4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by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the driver</w:t>
      </w:r>
    </w:p>
    <w:p w:rsidR="000E0C21" w:rsidRPr="00174F88" w:rsidRDefault="006367A4" w:rsidP="002566CC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Accurate completion of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waybills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are required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</w:t>
      </w:r>
      <w:r w:rsidR="00D40C6A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ensure the cargo is delivered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as per delivery address on the waybill </w:t>
      </w:r>
    </w:p>
    <w:p w:rsidR="000E0C21" w:rsidRPr="00174F88" w:rsidRDefault="00D40C6A" w:rsidP="002566CC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 </w:t>
      </w:r>
      <w:r w:rsidR="006367A4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supplier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purchase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order number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must reflect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on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all </w:t>
      </w:r>
      <w:r w:rsidR="000E0C21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waybill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 </w:t>
      </w:r>
    </w:p>
    <w:p w:rsidR="000E0C21" w:rsidRPr="00174F88" w:rsidRDefault="006367A4" w:rsidP="002566CC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Number of packages on the waybill must correspond with the number of packages collected, to streamline verification by the driver before driver signs the waybill in acceptance </w:t>
      </w:r>
    </w:p>
    <w:p w:rsidR="00171708" w:rsidRPr="00174F88" w:rsidRDefault="00171708" w:rsidP="002566CC">
      <w:pPr>
        <w:pStyle w:val="ListParagraph"/>
        <w:numPr>
          <w:ilvl w:val="0"/>
          <w:numId w:val="28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Delivery notes and invoices are handed over</w:t>
      </w:r>
      <w:r w:rsidR="0004494C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at collection point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to the driver after acceptance of waybill</w:t>
      </w:r>
      <w:r w:rsidR="0004494C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. Driver to hand over invoices and delivery notes at delivery location after signature of waybill by recipient. </w:t>
      </w:r>
    </w:p>
    <w:p w:rsidR="00171708" w:rsidRPr="00174F88" w:rsidRDefault="007F6BCF" w:rsidP="004A310D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862178" wp14:editId="64B0429E">
            <wp:extent cx="6163945" cy="5403215"/>
            <wp:effectExtent l="0" t="0" r="8255" b="6985"/>
            <wp:docPr id="604321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214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21" w:rsidRPr="00174F88" w:rsidRDefault="000E0C21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</w:p>
    <w:p w:rsidR="006367A4" w:rsidRPr="00174F88" w:rsidRDefault="006367A4" w:rsidP="004A310D">
      <w:pPr>
        <w:spacing w:after="160" w:line="259" w:lineRule="auto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</w:p>
    <w:p w:rsidR="00D90BBE" w:rsidRPr="00174F88" w:rsidRDefault="00D90BBE" w:rsidP="007F6BCF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D90BBE" w:rsidRPr="00174F88" w:rsidRDefault="006367A4" w:rsidP="002566CC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lastRenderedPageBreak/>
        <w:t xml:space="preserve">Packages 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must be clearly marked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/ labelled 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easily identify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final destination and delivery address,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as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this will 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prevent items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be 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delivered to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wrong delivery </w:t>
      </w:r>
      <w:r w:rsidR="00AB1B6F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address.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</w:p>
    <w:p w:rsidR="00D90BBE" w:rsidRPr="00174F88" w:rsidRDefault="006367A4" w:rsidP="002566CC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L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abel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 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on the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package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will ensure the package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s are</w:t>
      </w:r>
      <w:r w:rsidR="00D90BB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delivered to the correct mine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/ </w:t>
      </w:r>
      <w:r w:rsidR="00120258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store.</w:t>
      </w:r>
    </w:p>
    <w:p w:rsidR="003E2E69" w:rsidRPr="00174F88" w:rsidRDefault="003E2E69" w:rsidP="003E2E69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D90BBE" w:rsidRPr="00174F88" w:rsidRDefault="00D90BBE" w:rsidP="00D90BBE">
      <w:pPr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9C474B9" wp14:editId="5C2FF248">
            <wp:extent cx="3188335" cy="2235429"/>
            <wp:effectExtent l="19050" t="19050" r="1206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5437" cy="2240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2E69" w:rsidRPr="00174F88" w:rsidRDefault="003E2E69" w:rsidP="003E2E69">
      <w:pPr>
        <w:spacing w:after="160" w:line="259" w:lineRule="auto"/>
        <w:ind w:left="360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3E2E69" w:rsidRPr="00174F88" w:rsidRDefault="00C276F9" w:rsidP="002566CC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S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upplier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s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to ensure all items are adequately packaged (palletized, wrapped, boxed, crated)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in such a way to be “Ready for Freight” and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prevent in transit damage. </w:t>
      </w:r>
    </w:p>
    <w:p w:rsidR="003E2E69" w:rsidRPr="00174F88" w:rsidRDefault="003E2E69" w:rsidP="002566CC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Namlog will endeavour to pack and load all 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packages for transport in such a way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to prevent goods in transit damage. </w:t>
      </w:r>
    </w:p>
    <w:p w:rsidR="003E2E69" w:rsidRPr="00174F88" w:rsidRDefault="003E2E69" w:rsidP="003E2E69">
      <w:pPr>
        <w:spacing w:after="160" w:line="259" w:lineRule="auto"/>
        <w:ind w:left="360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D90BBE" w:rsidRPr="00174F88" w:rsidRDefault="003E2E69" w:rsidP="004A310D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AE5B81C" wp14:editId="117E8BEF">
            <wp:extent cx="3063240" cy="2293175"/>
            <wp:effectExtent l="0" t="0" r="3810" b="0"/>
            <wp:docPr id="11" name="Picture 6" descr="A picture containing tru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DF73F-D5B5-4A63-8852-29E2C18B1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ruck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DF73F-D5B5-4A63-8852-29E2C18B14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7213" cy="231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4F8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74EAF9" wp14:editId="284AE9EB">
            <wp:extent cx="3070860" cy="2298882"/>
            <wp:effectExtent l="0" t="0" r="0" b="6350"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70FFAA-A3AD-4293-B869-179AB8AE5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70FFAA-A3AD-4293-B869-179AB8AE5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681" cy="23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39" w:rsidRPr="00174F88" w:rsidRDefault="003E2E69" w:rsidP="00CA4839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AD9D60A" wp14:editId="50B909F2">
            <wp:extent cx="3086100" cy="2309710"/>
            <wp:effectExtent l="0" t="0" r="0" b="0"/>
            <wp:docPr id="13" name="Picture 13" descr="A room with a red wall and a red wall with a blue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room with a red wall and a red wall with a blue lad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1474" cy="23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F8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F85571A" wp14:editId="7F6B80D7">
            <wp:extent cx="3063240" cy="2292601"/>
            <wp:effectExtent l="0" t="0" r="3810" b="0"/>
            <wp:docPr id="14" name="Picture 14" descr="A large roll of material on a blue metal plat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large roll of material on a blue metal plat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60" cy="23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39" w:rsidRPr="00174F88" w:rsidRDefault="00CA4839" w:rsidP="00CA4839">
      <w:pPr>
        <w:pStyle w:val="ListParagraph"/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3E2E69" w:rsidRPr="00174F88" w:rsidRDefault="003E2E69" w:rsidP="002566CC">
      <w:pPr>
        <w:pStyle w:val="ListParagraph"/>
        <w:numPr>
          <w:ilvl w:val="0"/>
          <w:numId w:val="25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Booking collections or delivering to Mellets</w:t>
      </w:r>
    </w:p>
    <w:p w:rsidR="0022400E" w:rsidRPr="00174F88" w:rsidRDefault="003E2E69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b/>
          <w:bCs/>
          <w:sz w:val="24"/>
          <w:szCs w:val="24"/>
          <w:lang w:val="en-ZA"/>
        </w:rPr>
        <w:t xml:space="preserve">All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collection bookings must be emailed to </w:t>
      </w:r>
      <w:hyperlink r:id="rId15" w:history="1">
        <w:r w:rsidRPr="00174F88">
          <w:rPr>
            <w:rStyle w:val="Hyperlink"/>
            <w:rFonts w:asciiTheme="minorHAnsi" w:eastAsiaTheme="minorHAnsi" w:hAnsiTheme="minorHAnsi" w:cstheme="minorHAnsi"/>
            <w:color w:val="auto"/>
            <w:sz w:val="24"/>
            <w:szCs w:val="24"/>
            <w:lang w:val="en-ZA"/>
          </w:rPr>
          <w:t>melletscollections@namlog.co.za</w:t>
        </w:r>
      </w:hyperlink>
      <w:r w:rsidR="00C276F9" w:rsidRPr="00174F88">
        <w:rPr>
          <w:rFonts w:asciiTheme="minorHAnsi" w:eastAsia="Calibri" w:hAnsiTheme="minorHAnsi" w:cstheme="minorHAnsi"/>
          <w:sz w:val="24"/>
          <w:szCs w:val="24"/>
        </w:rPr>
        <w:t xml:space="preserve">. The email will be </w:t>
      </w:r>
      <w:r w:rsidR="0022400E" w:rsidRPr="00174F88">
        <w:rPr>
          <w:rFonts w:asciiTheme="minorHAnsi" w:eastAsia="Calibri" w:hAnsiTheme="minorHAnsi" w:cstheme="minorHAnsi"/>
          <w:sz w:val="24"/>
          <w:szCs w:val="24"/>
        </w:rPr>
        <w:t>receive</w:t>
      </w:r>
      <w:r w:rsidR="00C276F9" w:rsidRPr="00174F88">
        <w:rPr>
          <w:rFonts w:asciiTheme="minorHAnsi" w:eastAsia="Calibri" w:hAnsiTheme="minorHAnsi" w:cstheme="minorHAnsi"/>
          <w:sz w:val="24"/>
          <w:szCs w:val="24"/>
        </w:rPr>
        <w:t xml:space="preserve">d </w:t>
      </w:r>
      <w:r w:rsidR="0022400E" w:rsidRPr="00174F88">
        <w:rPr>
          <w:rFonts w:asciiTheme="minorHAnsi" w:eastAsia="Calibri" w:hAnsiTheme="minorHAnsi" w:cstheme="minorHAnsi"/>
          <w:sz w:val="24"/>
          <w:szCs w:val="24"/>
        </w:rPr>
        <w:t xml:space="preserve">by </w:t>
      </w:r>
      <w:r w:rsidRPr="00174F88">
        <w:rPr>
          <w:rFonts w:asciiTheme="minorHAnsi" w:eastAsia="Calibri" w:hAnsiTheme="minorHAnsi" w:cstheme="minorHAnsi"/>
          <w:sz w:val="24"/>
          <w:szCs w:val="24"/>
        </w:rPr>
        <w:t xml:space="preserve">various staff members </w:t>
      </w:r>
      <w:r w:rsidR="0022400E" w:rsidRPr="00174F88">
        <w:rPr>
          <w:rFonts w:asciiTheme="minorHAnsi" w:eastAsia="Calibri" w:hAnsiTheme="minorHAnsi" w:cstheme="minorHAnsi"/>
          <w:sz w:val="24"/>
          <w:szCs w:val="24"/>
        </w:rPr>
        <w:t xml:space="preserve">at </w:t>
      </w:r>
      <w:r w:rsidR="0022400E" w:rsidRPr="00174F88">
        <w:rPr>
          <w:rFonts w:asciiTheme="minorHAnsi" w:eastAsia="Calibri" w:hAnsiTheme="minorHAnsi" w:cstheme="minorHAnsi"/>
          <w:b/>
          <w:bCs/>
          <w:sz w:val="24"/>
          <w:szCs w:val="24"/>
        </w:rPr>
        <w:t xml:space="preserve">Mellets </w:t>
      </w:r>
      <w:r w:rsidR="00C276F9" w:rsidRPr="00174F88">
        <w:rPr>
          <w:rFonts w:asciiTheme="minorHAnsi" w:eastAsia="Calibri" w:hAnsiTheme="minorHAnsi" w:cstheme="minorHAnsi"/>
          <w:b/>
          <w:bCs/>
          <w:sz w:val="24"/>
          <w:szCs w:val="24"/>
        </w:rPr>
        <w:t>Transport</w:t>
      </w:r>
      <w:r w:rsidR="00C276F9" w:rsidRPr="00174F88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22400E" w:rsidRPr="00174F88">
        <w:rPr>
          <w:rFonts w:asciiTheme="minorHAnsi" w:eastAsia="Calibri" w:hAnsiTheme="minorHAnsi" w:cstheme="minorHAnsi"/>
          <w:sz w:val="24"/>
          <w:szCs w:val="24"/>
        </w:rPr>
        <w:t xml:space="preserve">Kathu branch, </w:t>
      </w:r>
      <w:r w:rsidRPr="00174F88">
        <w:rPr>
          <w:rFonts w:asciiTheme="minorHAnsi" w:eastAsia="Calibri" w:hAnsiTheme="minorHAnsi" w:cstheme="minorHAnsi"/>
          <w:sz w:val="24"/>
          <w:szCs w:val="24"/>
        </w:rPr>
        <w:t xml:space="preserve">who will </w:t>
      </w:r>
      <w:r w:rsidR="0022400E" w:rsidRPr="00174F88">
        <w:rPr>
          <w:rFonts w:asciiTheme="minorHAnsi" w:eastAsia="Calibri" w:hAnsiTheme="minorHAnsi" w:cstheme="minorHAnsi"/>
          <w:sz w:val="24"/>
          <w:szCs w:val="24"/>
        </w:rPr>
        <w:t>book a collection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on LMS - </w:t>
      </w:r>
      <w:proofErr w:type="spellStart"/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Namlog’s</w:t>
      </w:r>
      <w:proofErr w:type="spellEnd"/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Logistics </w:t>
      </w:r>
      <w:r w:rsidR="006105F6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Freight 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Management System. </w:t>
      </w:r>
    </w:p>
    <w:p w:rsidR="0022400E" w:rsidRPr="00174F88" w:rsidRDefault="0022400E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174F88">
        <w:rPr>
          <w:rFonts w:asciiTheme="minorHAnsi" w:eastAsia="Calibri" w:hAnsiTheme="minorHAnsi" w:cstheme="minorHAnsi"/>
          <w:sz w:val="24"/>
          <w:szCs w:val="24"/>
        </w:rPr>
        <w:t xml:space="preserve">Same day 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>collection booking</w:t>
      </w:r>
      <w:r w:rsidR="00C276F9" w:rsidRPr="00174F88">
        <w:rPr>
          <w:rFonts w:asciiTheme="minorHAnsi" w:eastAsia="Calibri" w:hAnsiTheme="minorHAnsi" w:cstheme="minorHAnsi"/>
          <w:sz w:val="24"/>
          <w:szCs w:val="24"/>
        </w:rPr>
        <w:t xml:space="preserve"> request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 xml:space="preserve">s close at 12:00. </w:t>
      </w:r>
    </w:p>
    <w:p w:rsidR="003E2E69" w:rsidRPr="00174F88" w:rsidRDefault="0022400E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</w:rPr>
        <w:t>C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 xml:space="preserve">ollection bookings </w:t>
      </w:r>
      <w:r w:rsidRPr="00174F88">
        <w:rPr>
          <w:rFonts w:asciiTheme="minorHAnsi" w:eastAsia="Calibri" w:hAnsiTheme="minorHAnsi" w:cstheme="minorHAnsi"/>
          <w:sz w:val="24"/>
          <w:szCs w:val="24"/>
        </w:rPr>
        <w:t xml:space="preserve">requests 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 xml:space="preserve">received after 12:00 </w:t>
      </w:r>
      <w:r w:rsidRPr="00174F88">
        <w:rPr>
          <w:rFonts w:asciiTheme="minorHAnsi" w:eastAsia="Calibri" w:hAnsiTheme="minorHAnsi" w:cstheme="minorHAnsi"/>
          <w:sz w:val="24"/>
          <w:szCs w:val="24"/>
        </w:rPr>
        <w:t>will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Pr="00174F88">
        <w:rPr>
          <w:rFonts w:asciiTheme="minorHAnsi" w:eastAsia="Calibri" w:hAnsiTheme="minorHAnsi" w:cstheme="minorHAnsi"/>
          <w:sz w:val="24"/>
          <w:szCs w:val="24"/>
        </w:rPr>
        <w:t>be collected the following day</w:t>
      </w:r>
      <w:r w:rsidR="003E2E69" w:rsidRPr="00174F88">
        <w:rPr>
          <w:rFonts w:asciiTheme="minorHAnsi" w:eastAsia="Calibri" w:hAnsiTheme="minorHAnsi" w:cstheme="minorHAnsi"/>
          <w:sz w:val="24"/>
          <w:szCs w:val="24"/>
        </w:rPr>
        <w:t>.</w:t>
      </w:r>
    </w:p>
    <w:p w:rsidR="003E2E69" w:rsidRPr="00174F88" w:rsidRDefault="0022400E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bookmarkStart w:id="1" w:name="_GoBack"/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lastRenderedPageBreak/>
        <w:t>C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ollection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booking request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s will be confirmed with a collection reference number which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should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be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added on the waybill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below the barcode. Th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e collection reference number is used to cross reference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the cargo details on LMS, ensuring the correct cargo is collected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.</w:t>
      </w:r>
    </w:p>
    <w:p w:rsidR="003E2E69" w:rsidRPr="00174F88" w:rsidRDefault="0022400E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Should a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collection reference number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not be supplied, p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lease contact the office on 053 712 </w:t>
      </w:r>
      <w:r w:rsidR="00120258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0442.</w:t>
      </w:r>
    </w:p>
    <w:p w:rsidR="003E2E69" w:rsidRDefault="003E2E69" w:rsidP="002566CC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Drivers will 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only 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proceed with the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collect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ion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if the 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waybill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s are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not 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completed 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accurately, </w:t>
      </w:r>
      <w:r w:rsidR="0022400E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all 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packages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are clearly marked</w:t>
      </w:r>
      <w:r w:rsidR="00C276F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/ labelled. </w:t>
      </w:r>
    </w:p>
    <w:bookmarkEnd w:id="1"/>
    <w:p w:rsidR="00120258" w:rsidRPr="00174F88" w:rsidRDefault="00120258" w:rsidP="00120258">
      <w:pPr>
        <w:pStyle w:val="ListParagraph"/>
        <w:spacing w:after="160" w:line="259" w:lineRule="auto"/>
        <w:ind w:left="1080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22400E" w:rsidRPr="00174F88" w:rsidRDefault="0022400E" w:rsidP="0022400E">
      <w:pPr>
        <w:pStyle w:val="ListParagraph"/>
        <w:numPr>
          <w:ilvl w:val="0"/>
          <w:numId w:val="25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Contact </w:t>
      </w:r>
      <w:r w:rsidR="00120258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details.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</w:p>
    <w:p w:rsidR="00953237" w:rsidRPr="00174F88" w:rsidRDefault="00953237" w:rsidP="00953237">
      <w:pPr>
        <w:pStyle w:val="ListParagraph"/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3E2E69" w:rsidRPr="00174F88" w:rsidRDefault="0022400E" w:rsidP="00953237">
      <w:pPr>
        <w:pStyle w:val="ListParagraph"/>
        <w:numPr>
          <w:ilvl w:val="0"/>
          <w:numId w:val="31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Mellets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24-hour standby number </w:t>
      </w: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- </w:t>
      </w:r>
      <w:r w:rsidR="003E2E69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083 557 2405</w:t>
      </w:r>
    </w:p>
    <w:p w:rsidR="003E2E69" w:rsidRPr="00174F88" w:rsidRDefault="003E2E69" w:rsidP="00953237">
      <w:pPr>
        <w:pStyle w:val="ListParagraph"/>
        <w:numPr>
          <w:ilvl w:val="0"/>
          <w:numId w:val="31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Operations manager Vincent </w:t>
      </w:r>
      <w:proofErr w:type="spellStart"/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Josop</w:t>
      </w:r>
      <w:proofErr w:type="spellEnd"/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083 279 2157</w:t>
      </w:r>
    </w:p>
    <w:p w:rsidR="003E2E69" w:rsidRPr="00174F88" w:rsidRDefault="003E2E69" w:rsidP="00953237">
      <w:pPr>
        <w:pStyle w:val="ListParagraph"/>
        <w:numPr>
          <w:ilvl w:val="0"/>
          <w:numId w:val="31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Branch Manager Johannes Esterhuizen 063 026 9631</w:t>
      </w:r>
    </w:p>
    <w:p w:rsidR="003E2E69" w:rsidRPr="00174F88" w:rsidRDefault="003E2E69" w:rsidP="00953237">
      <w:pPr>
        <w:pStyle w:val="ListParagraph"/>
        <w:numPr>
          <w:ilvl w:val="0"/>
          <w:numId w:val="31"/>
        </w:num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  <w:r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>General Manager Albert Burger 083 973 1597</w:t>
      </w:r>
    </w:p>
    <w:p w:rsidR="00272DE0" w:rsidRPr="00120258" w:rsidRDefault="00272DE0" w:rsidP="00120258">
      <w:pPr>
        <w:ind w:left="720"/>
        <w:rPr>
          <w:rFonts w:asciiTheme="minorHAnsi" w:hAnsiTheme="minorHAnsi" w:cstheme="minorHAnsi"/>
          <w:b/>
          <w:bCs/>
          <w:sz w:val="24"/>
          <w:szCs w:val="24"/>
          <w:lang w:val="en-ZA"/>
        </w:rPr>
      </w:pPr>
      <w:r w:rsidRPr="00120258">
        <w:rPr>
          <w:rFonts w:asciiTheme="minorHAnsi" w:hAnsiTheme="minorHAnsi" w:cstheme="minorHAnsi"/>
          <w:b/>
          <w:bCs/>
          <w:sz w:val="24"/>
          <w:szCs w:val="24"/>
          <w:lang w:val="en-ZA"/>
        </w:rPr>
        <w:t>Mellets Johannesburg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 xml:space="preserve">54 road number 5 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 xml:space="preserve">Brentwood Park 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Benoni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011 974 9999</w:t>
      </w:r>
    </w:p>
    <w:p w:rsidR="00272DE0" w:rsidRPr="00174F88" w:rsidRDefault="003A3787" w:rsidP="00953237">
      <w:pPr>
        <w:spacing w:after="160" w:line="259" w:lineRule="auto"/>
        <w:ind w:left="720"/>
        <w:rPr>
          <w:rFonts w:asciiTheme="minorHAnsi" w:eastAsia="Calibri" w:hAnsiTheme="minorHAnsi" w:cstheme="minorHAnsi"/>
          <w:sz w:val="24"/>
          <w:szCs w:val="24"/>
          <w:lang w:val="en-ZA"/>
        </w:rPr>
      </w:pPr>
      <w:hyperlink r:id="rId16" w:history="1">
        <w:r w:rsidR="00272DE0" w:rsidRPr="00174F88">
          <w:rPr>
            <w:rFonts w:asciiTheme="minorHAnsi" w:eastAsia="Calibri" w:hAnsiTheme="minorHAnsi" w:cstheme="minorHAnsi"/>
            <w:sz w:val="24"/>
            <w:szCs w:val="24"/>
            <w:u w:val="single"/>
            <w:lang w:val="en-ZA"/>
          </w:rPr>
          <w:t>https://www.google.com/maps/dir/-27.6922368,23.0752256/namlog+transport+brentwood+park+johannesburg/@-26.6451499,23.4339453,7z/data=!3m1!4b1!4m9!4m8!1m1!4e1!1m5!1m1!1s0x1e9513c8c7600e39:0x598ce1515d5669f3!2m2!1d28.2810326!2d-26.1235521</w:t>
        </w:r>
      </w:hyperlink>
    </w:p>
    <w:p w:rsidR="00272DE0" w:rsidRPr="00174F88" w:rsidRDefault="00272DE0" w:rsidP="00272DE0">
      <w:pPr>
        <w:rPr>
          <w:rFonts w:asciiTheme="minorHAnsi" w:hAnsiTheme="minorHAnsi" w:cstheme="minorHAnsi"/>
          <w:sz w:val="24"/>
          <w:szCs w:val="24"/>
          <w:lang w:val="en-ZA"/>
        </w:rPr>
      </w:pPr>
    </w:p>
    <w:p w:rsidR="00272DE0" w:rsidRPr="00174F88" w:rsidRDefault="00272DE0" w:rsidP="0095323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b/>
          <w:bCs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b/>
          <w:bCs/>
          <w:sz w:val="24"/>
          <w:szCs w:val="24"/>
          <w:lang w:val="en-ZA"/>
        </w:rPr>
        <w:t>Mellets Kathu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York street 3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proofErr w:type="spellStart"/>
      <w:r w:rsidRPr="00174F88">
        <w:rPr>
          <w:rFonts w:asciiTheme="minorHAnsi" w:hAnsiTheme="minorHAnsi" w:cstheme="minorHAnsi"/>
          <w:sz w:val="24"/>
          <w:szCs w:val="24"/>
          <w:lang w:val="en-ZA"/>
        </w:rPr>
        <w:t>Bestwood</w:t>
      </w:r>
      <w:proofErr w:type="spellEnd"/>
      <w:r w:rsidRPr="00174F88">
        <w:rPr>
          <w:rFonts w:asciiTheme="minorHAnsi" w:hAnsiTheme="minorHAnsi" w:cstheme="minorHAnsi"/>
          <w:sz w:val="24"/>
          <w:szCs w:val="24"/>
          <w:lang w:val="en-ZA"/>
        </w:rPr>
        <w:t xml:space="preserve"> Supply Park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Kathu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053 712 0442</w:t>
      </w:r>
    </w:p>
    <w:p w:rsidR="00272DE0" w:rsidRPr="00174F88" w:rsidRDefault="003A3787" w:rsidP="00953237">
      <w:pPr>
        <w:spacing w:after="160" w:line="259" w:lineRule="auto"/>
        <w:ind w:left="720"/>
        <w:rPr>
          <w:rFonts w:asciiTheme="minorHAnsi" w:eastAsia="Calibri" w:hAnsiTheme="minorHAnsi" w:cstheme="minorHAnsi"/>
          <w:sz w:val="24"/>
          <w:szCs w:val="24"/>
          <w:lang w:val="en-ZA"/>
        </w:rPr>
      </w:pPr>
      <w:hyperlink r:id="rId17" w:history="1">
        <w:r w:rsidR="00272DE0" w:rsidRPr="00174F88">
          <w:rPr>
            <w:rFonts w:asciiTheme="minorHAnsi" w:eastAsia="Calibri" w:hAnsiTheme="minorHAnsi" w:cstheme="minorHAnsi"/>
            <w:sz w:val="24"/>
            <w:szCs w:val="24"/>
            <w:u w:val="single"/>
            <w:lang w:val="en-ZA"/>
          </w:rPr>
          <w:t>https://www.google.com/maps/dir/-27.6922368,23.0752256/namlog+transport+johannesburg/@-</w:t>
        </w:r>
        <w:r w:rsidR="00272DE0" w:rsidRPr="00174F88">
          <w:rPr>
            <w:rFonts w:asciiTheme="minorHAnsi" w:eastAsia="Calibri" w:hAnsiTheme="minorHAnsi" w:cstheme="minorHAnsi"/>
            <w:sz w:val="24"/>
            <w:szCs w:val="24"/>
            <w:u w:val="single"/>
            <w:lang w:val="en-ZA"/>
          </w:rPr>
          <w:lastRenderedPageBreak/>
          <w:t>27.6924263,23.0724593,17z/data=!3m1!4b1!4m9!4m8!1m1!4e1!1m5!1m1!1s0x1e9ef91bfd2254af:0xddc51d3eca671f3c!2m2!1d23.0740779!2d-27.6924635</w:t>
        </w:r>
      </w:hyperlink>
    </w:p>
    <w:p w:rsidR="00272DE0" w:rsidRPr="00174F88" w:rsidRDefault="00272DE0" w:rsidP="00272DE0">
      <w:pPr>
        <w:rPr>
          <w:rFonts w:asciiTheme="minorHAnsi" w:hAnsiTheme="minorHAnsi" w:cstheme="minorHAnsi"/>
          <w:sz w:val="24"/>
          <w:szCs w:val="24"/>
          <w:lang w:val="en-ZA"/>
        </w:rPr>
      </w:pPr>
    </w:p>
    <w:p w:rsidR="00272DE0" w:rsidRPr="00174F88" w:rsidRDefault="00272DE0" w:rsidP="0095323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b/>
          <w:bCs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b/>
          <w:bCs/>
          <w:sz w:val="24"/>
          <w:szCs w:val="24"/>
          <w:lang w:val="en-ZA"/>
        </w:rPr>
        <w:t>Mellets Kimberley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1 Silson way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Sunny Rock Park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Kimberley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053 712 0442</w:t>
      </w:r>
    </w:p>
    <w:p w:rsidR="00272DE0" w:rsidRPr="00174F88" w:rsidRDefault="003A3787" w:rsidP="00953237">
      <w:pPr>
        <w:spacing w:after="160" w:line="259" w:lineRule="auto"/>
        <w:ind w:left="720"/>
        <w:rPr>
          <w:rFonts w:asciiTheme="minorHAnsi" w:eastAsia="Calibri" w:hAnsiTheme="minorHAnsi" w:cstheme="minorHAnsi"/>
          <w:sz w:val="24"/>
          <w:szCs w:val="24"/>
          <w:lang w:val="en-ZA"/>
        </w:rPr>
      </w:pPr>
      <w:hyperlink r:id="rId18" w:history="1">
        <w:r w:rsidR="00272DE0" w:rsidRPr="00174F88">
          <w:rPr>
            <w:rFonts w:asciiTheme="minorHAnsi" w:eastAsia="Calibri" w:hAnsiTheme="minorHAnsi" w:cstheme="minorHAnsi"/>
            <w:sz w:val="24"/>
            <w:szCs w:val="24"/>
            <w:u w:val="single"/>
            <w:lang w:val="en-ZA"/>
          </w:rPr>
          <w:t>https://www.google.com/maps/dir/-27.6922368,23.0752256/1+Silson+Way,+Riviera,+Kimberley,+8301/@-28.7462151,24.7324989,16.66z/data=!4m9!4m8!1m1!4e1!1m5!1m1!1s0x1e9b1a6231ee5221:0xe3bac53cabaac459!2m2!1d24.7312643!2d-28.7451004</w:t>
        </w:r>
      </w:hyperlink>
      <w:r w:rsidR="00272DE0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</w:p>
    <w:p w:rsidR="00272DE0" w:rsidRPr="00174F88" w:rsidRDefault="00272DE0" w:rsidP="00272DE0">
      <w:pPr>
        <w:rPr>
          <w:rFonts w:asciiTheme="minorHAnsi" w:hAnsiTheme="minorHAnsi" w:cstheme="minorHAnsi"/>
          <w:sz w:val="24"/>
          <w:szCs w:val="24"/>
          <w:lang w:val="en-ZA"/>
        </w:rPr>
      </w:pPr>
    </w:p>
    <w:p w:rsidR="00272DE0" w:rsidRPr="00174F88" w:rsidRDefault="00272DE0" w:rsidP="0095323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b/>
          <w:bCs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b/>
          <w:bCs/>
          <w:sz w:val="24"/>
          <w:szCs w:val="24"/>
          <w:lang w:val="en-ZA"/>
        </w:rPr>
        <w:t>Mellets Upington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 xml:space="preserve">22 </w:t>
      </w:r>
      <w:proofErr w:type="spellStart"/>
      <w:r w:rsidRPr="00174F88">
        <w:rPr>
          <w:rFonts w:asciiTheme="minorHAnsi" w:hAnsiTheme="minorHAnsi" w:cstheme="minorHAnsi"/>
          <w:sz w:val="24"/>
          <w:szCs w:val="24"/>
          <w:lang w:val="en-ZA"/>
        </w:rPr>
        <w:t>Progressus</w:t>
      </w:r>
      <w:proofErr w:type="spellEnd"/>
      <w:r w:rsidRPr="00174F88">
        <w:rPr>
          <w:rFonts w:asciiTheme="minorHAnsi" w:hAnsiTheme="minorHAnsi" w:cstheme="minorHAnsi"/>
          <w:sz w:val="24"/>
          <w:szCs w:val="24"/>
          <w:lang w:val="en-ZA"/>
        </w:rPr>
        <w:t xml:space="preserve"> street Unit 1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Upington Industrial</w:t>
      </w:r>
    </w:p>
    <w:p w:rsidR="00272DE0" w:rsidRPr="00174F88" w:rsidRDefault="00272DE0" w:rsidP="00953237">
      <w:pPr>
        <w:ind w:left="720"/>
        <w:rPr>
          <w:rFonts w:asciiTheme="minorHAnsi" w:hAnsiTheme="minorHAnsi" w:cstheme="minorHAnsi"/>
          <w:sz w:val="24"/>
          <w:szCs w:val="24"/>
          <w:lang w:val="en-ZA"/>
        </w:rPr>
      </w:pPr>
      <w:r w:rsidRPr="00174F88">
        <w:rPr>
          <w:rFonts w:asciiTheme="minorHAnsi" w:hAnsiTheme="minorHAnsi" w:cstheme="minorHAnsi"/>
          <w:sz w:val="24"/>
          <w:szCs w:val="24"/>
          <w:lang w:val="en-ZA"/>
        </w:rPr>
        <w:t>051 072  0998</w:t>
      </w:r>
    </w:p>
    <w:p w:rsidR="00272DE0" w:rsidRPr="00174F88" w:rsidRDefault="003A3787" w:rsidP="00953237">
      <w:pPr>
        <w:spacing w:after="160" w:line="259" w:lineRule="auto"/>
        <w:ind w:left="720"/>
        <w:rPr>
          <w:rFonts w:asciiTheme="minorHAnsi" w:eastAsia="Calibri" w:hAnsiTheme="minorHAnsi" w:cstheme="minorHAnsi"/>
          <w:sz w:val="24"/>
          <w:szCs w:val="24"/>
          <w:lang w:val="en-ZA"/>
        </w:rPr>
      </w:pPr>
      <w:hyperlink r:id="rId19" w:history="1">
        <w:r w:rsidR="00272DE0" w:rsidRPr="00174F88">
          <w:rPr>
            <w:rFonts w:asciiTheme="minorHAnsi" w:eastAsia="Calibri" w:hAnsiTheme="minorHAnsi" w:cstheme="minorHAnsi"/>
            <w:sz w:val="24"/>
            <w:szCs w:val="24"/>
            <w:u w:val="single"/>
            <w:lang w:val="en-ZA"/>
          </w:rPr>
          <w:t>https://www.google.com/maps/dir/-27.6922368,23.0752256/22+Progressus+Street,+Upington/@-28.4429037,21.1934957,12.7z/data=!4m9!4m8!1m1!4e1!1m5!1m1!1s0x1c2153298efda905:0xf9c0088b9e416fd7!2m2!1d21.2347824!2d-28.4340626</w:t>
        </w:r>
      </w:hyperlink>
      <w:r w:rsidR="00272DE0" w:rsidRPr="00174F88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</w:t>
      </w:r>
    </w:p>
    <w:p w:rsidR="00272DE0" w:rsidRPr="00174F88" w:rsidRDefault="00272DE0" w:rsidP="003E2E69">
      <w:pPr>
        <w:spacing w:after="160" w:line="259" w:lineRule="auto"/>
        <w:ind w:left="360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3E2E69" w:rsidRPr="00174F88" w:rsidRDefault="003E2E69" w:rsidP="003E2E69">
      <w:pPr>
        <w:spacing w:after="160" w:line="259" w:lineRule="auto"/>
        <w:ind w:left="360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:rsidR="003E2E69" w:rsidRPr="00174F88" w:rsidRDefault="003E2E69" w:rsidP="004A310D">
      <w:pPr>
        <w:spacing w:after="160" w:line="259" w:lineRule="auto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sectPr w:rsidR="003E2E69" w:rsidRPr="00174F88" w:rsidSect="00192A7C">
      <w:headerReference w:type="default" r:id="rId20"/>
      <w:footerReference w:type="default" r:id="rId21"/>
      <w:pgSz w:w="12240" w:h="15840"/>
      <w:pgMar w:top="1440" w:right="1183" w:bottom="567" w:left="135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787" w:rsidRDefault="003A3787" w:rsidP="00561FAE">
      <w:r>
        <w:separator/>
      </w:r>
    </w:p>
  </w:endnote>
  <w:endnote w:type="continuationSeparator" w:id="0">
    <w:p w:rsidR="003A3787" w:rsidRDefault="003A3787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839" w:rsidRPr="00CA4839" w:rsidRDefault="00CA4839" w:rsidP="00CA4839">
    <w:pPr>
      <w:pStyle w:val="Footer"/>
      <w:jc w:val="right"/>
      <w:rPr>
        <w:caps/>
        <w:noProof/>
      </w:rPr>
    </w:pPr>
    <w:r w:rsidRPr="00CA4839">
      <w:rPr>
        <w:caps/>
      </w:rPr>
      <w:fldChar w:fldCharType="begin"/>
    </w:r>
    <w:r w:rsidRPr="00CA4839">
      <w:rPr>
        <w:caps/>
      </w:rPr>
      <w:instrText xml:space="preserve"> PAGE   \* MERGEFORMAT </w:instrText>
    </w:r>
    <w:r w:rsidRPr="00CA4839">
      <w:rPr>
        <w:caps/>
      </w:rPr>
      <w:fldChar w:fldCharType="separate"/>
    </w:r>
    <w:r w:rsidR="002566CC">
      <w:rPr>
        <w:caps/>
        <w:noProof/>
      </w:rPr>
      <w:t>3</w:t>
    </w:r>
    <w:r w:rsidRPr="00CA4839">
      <w:rPr>
        <w:caps/>
        <w:noProof/>
      </w:rPr>
      <w:fldChar w:fldCharType="end"/>
    </w:r>
  </w:p>
  <w:p w:rsidR="002E30DC" w:rsidRDefault="002E30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787" w:rsidRDefault="003A3787" w:rsidP="00561FAE">
      <w:r>
        <w:separator/>
      </w:r>
    </w:p>
  </w:footnote>
  <w:footnote w:type="continuationSeparator" w:id="0">
    <w:p w:rsidR="003A3787" w:rsidRDefault="003A3787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6" w:type="dxa"/>
      <w:tblInd w:w="-4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20" w:firstRow="1" w:lastRow="0" w:firstColumn="0" w:lastColumn="0" w:noHBand="0" w:noVBand="1"/>
    </w:tblPr>
    <w:tblGrid>
      <w:gridCol w:w="3197"/>
      <w:gridCol w:w="1101"/>
      <w:gridCol w:w="1263"/>
      <w:gridCol w:w="2562"/>
      <w:gridCol w:w="2373"/>
    </w:tblGrid>
    <w:tr w:rsidR="0054060B" w:rsidRPr="009860B6" w:rsidTr="0054060B">
      <w:trPr>
        <w:trHeight w:val="720"/>
      </w:trPr>
      <w:tc>
        <w:tcPr>
          <w:tcW w:w="3545" w:type="dxa"/>
          <w:gridSpan w:val="2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54060B" w:rsidRPr="009860B6" w:rsidRDefault="009E5BD7" w:rsidP="0054060B">
          <w:pPr>
            <w:rPr>
              <w:rFonts w:ascii="Calibri" w:hAnsi="Calibri" w:cs="Calibri"/>
              <w:b/>
              <w:bCs/>
              <w:sz w:val="48"/>
              <w:szCs w:val="48"/>
            </w:rPr>
          </w:pPr>
          <w:r>
            <w:rPr>
              <w:i/>
              <w:noProof/>
            </w:rPr>
            <w:drawing>
              <wp:inline distT="0" distB="0" distL="0" distR="0" wp14:anchorId="49A19D57" wp14:editId="581DEE17">
                <wp:extent cx="2504440" cy="71564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444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1" w:type="dxa"/>
          <w:gridSpan w:val="3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D3494A" w:rsidRDefault="00D3494A" w:rsidP="0054060B">
          <w:pPr>
            <w:rPr>
              <w:rFonts w:ascii="Calibri" w:hAnsi="Calibri" w:cs="Calibri"/>
              <w:sz w:val="40"/>
              <w:szCs w:val="40"/>
            </w:rPr>
          </w:pPr>
          <w:r>
            <w:rPr>
              <w:rFonts w:ascii="Calibri" w:hAnsi="Calibri" w:cs="Calibri"/>
              <w:sz w:val="40"/>
              <w:szCs w:val="40"/>
            </w:rPr>
            <w:t xml:space="preserve">Standard Operation Procedure </w:t>
          </w:r>
        </w:p>
        <w:p w:rsidR="0054060B" w:rsidRPr="009860B6" w:rsidRDefault="00FF7B07" w:rsidP="0054060B">
          <w:pPr>
            <w:rPr>
              <w:rFonts w:ascii="Calibri" w:hAnsi="Calibri" w:cs="Calibri"/>
              <w:sz w:val="44"/>
              <w:szCs w:val="44"/>
            </w:rPr>
          </w:pPr>
          <w:r>
            <w:rPr>
              <w:rFonts w:ascii="Calibri" w:hAnsi="Calibri" w:cs="Calibri"/>
              <w:sz w:val="44"/>
              <w:szCs w:val="44"/>
            </w:rPr>
            <w:t xml:space="preserve">Freight </w:t>
          </w:r>
          <w:r w:rsidR="001472CD">
            <w:rPr>
              <w:rFonts w:ascii="Calibri" w:hAnsi="Calibri" w:cs="Calibri"/>
              <w:sz w:val="44"/>
              <w:szCs w:val="44"/>
            </w:rPr>
            <w:t>Administration and Control</w:t>
          </w:r>
        </w:p>
      </w:tc>
    </w:tr>
    <w:tr w:rsidR="0054060B" w:rsidRPr="009860B6" w:rsidTr="0054060B">
      <w:trPr>
        <w:trHeight w:val="649"/>
      </w:trPr>
      <w:tc>
        <w:tcPr>
          <w:tcW w:w="3545" w:type="dxa"/>
          <w:gridSpan w:val="2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  <w:hideMark/>
        </w:tcPr>
        <w:p w:rsidR="0054060B" w:rsidRPr="009860B6" w:rsidRDefault="006B48A3" w:rsidP="0054060B">
          <w:pPr>
            <w:rPr>
              <w:rFonts w:ascii="Calibri" w:hAnsi="Calibri" w:cs="Calibri"/>
              <w:b/>
              <w:bCs/>
              <w:sz w:val="40"/>
              <w:szCs w:val="40"/>
              <w:lang w:val="en-ZA"/>
            </w:rPr>
          </w:pPr>
          <w:r>
            <w:rPr>
              <w:rFonts w:ascii="Calibri" w:hAnsi="Calibri" w:cs="Calibri"/>
              <w:b/>
              <w:bCs/>
              <w:sz w:val="40"/>
              <w:szCs w:val="40"/>
            </w:rPr>
            <w:t>SOP</w:t>
          </w:r>
          <w:r w:rsidR="0054060B" w:rsidRPr="009860B6">
            <w:rPr>
              <w:rFonts w:ascii="Calibri" w:hAnsi="Calibri" w:cs="Calibri"/>
              <w:b/>
              <w:bCs/>
              <w:sz w:val="40"/>
              <w:szCs w:val="40"/>
            </w:rPr>
            <w:t xml:space="preserve"> Number</w:t>
          </w:r>
        </w:p>
      </w:tc>
      <w:tc>
        <w:tcPr>
          <w:tcW w:w="6951" w:type="dxa"/>
          <w:gridSpan w:val="3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  <w:hideMark/>
        </w:tcPr>
        <w:p w:rsidR="0054060B" w:rsidRPr="009860B6" w:rsidRDefault="000A0D14" w:rsidP="0054060B">
          <w:pPr>
            <w:rPr>
              <w:rFonts w:ascii="Calibri" w:hAnsi="Calibri" w:cs="Calibri"/>
              <w:sz w:val="44"/>
              <w:szCs w:val="44"/>
              <w:lang w:val="en-ZA"/>
            </w:rPr>
          </w:pPr>
          <w:r>
            <w:rPr>
              <w:rFonts w:ascii="Calibri" w:hAnsi="Calibri" w:cs="Calibri"/>
              <w:sz w:val="44"/>
              <w:szCs w:val="44"/>
              <w:lang w:val="en-ZA"/>
            </w:rPr>
            <w:t>MEL</w:t>
          </w:r>
          <w:r w:rsidR="00425EC4" w:rsidRPr="00425EC4">
            <w:rPr>
              <w:rFonts w:ascii="Calibri" w:hAnsi="Calibri" w:cs="Calibri"/>
              <w:sz w:val="44"/>
              <w:szCs w:val="44"/>
              <w:lang w:val="en-ZA"/>
            </w:rPr>
            <w:t>-SOP</w:t>
          </w:r>
          <w:r w:rsidR="001472CD">
            <w:rPr>
              <w:rFonts w:ascii="Calibri" w:hAnsi="Calibri" w:cs="Calibri"/>
              <w:sz w:val="44"/>
              <w:szCs w:val="44"/>
              <w:lang w:val="en-ZA"/>
            </w:rPr>
            <w:t>01</w:t>
          </w:r>
          <w:r w:rsidR="005473FD">
            <w:rPr>
              <w:rFonts w:ascii="Calibri" w:hAnsi="Calibri" w:cs="Calibri"/>
              <w:sz w:val="44"/>
              <w:szCs w:val="44"/>
              <w:lang w:val="en-ZA"/>
            </w:rPr>
            <w:t>7</w:t>
          </w:r>
          <w:r w:rsidR="00425EC4" w:rsidRPr="00425EC4">
            <w:rPr>
              <w:rFonts w:ascii="Calibri" w:hAnsi="Calibri" w:cs="Calibri"/>
              <w:sz w:val="44"/>
              <w:szCs w:val="44"/>
              <w:lang w:val="en-ZA"/>
            </w:rPr>
            <w:t>-V00</w:t>
          </w:r>
          <w:r w:rsidR="009E5BD7">
            <w:rPr>
              <w:rFonts w:ascii="Calibri" w:hAnsi="Calibri" w:cs="Calibri"/>
              <w:sz w:val="44"/>
              <w:szCs w:val="44"/>
              <w:lang w:val="en-ZA"/>
            </w:rPr>
            <w:t>2</w:t>
          </w:r>
        </w:p>
      </w:tc>
    </w:tr>
    <w:tr w:rsidR="00FB65BE" w:rsidRPr="009860B6" w:rsidTr="009860B6">
      <w:trPr>
        <w:trHeight w:val="356"/>
      </w:trPr>
      <w:tc>
        <w:tcPr>
          <w:tcW w:w="2431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Version Number</w:t>
          </w:r>
        </w:p>
      </w:tc>
      <w:tc>
        <w:tcPr>
          <w:tcW w:w="2634" w:type="dxa"/>
          <w:gridSpan w:val="2"/>
          <w:shd w:val="clear" w:color="auto" w:fill="auto"/>
        </w:tcPr>
        <w:p w:rsidR="00FB65BE" w:rsidRPr="009860B6" w:rsidRDefault="009E5BD7" w:rsidP="006F542C">
          <w:pPr>
            <w:jc w:val="center"/>
            <w:rPr>
              <w:rFonts w:ascii="Calibri" w:hAnsi="Calibri" w:cs="Calibri"/>
              <w:b/>
              <w:bCs/>
              <w:sz w:val="24"/>
              <w:szCs w:val="24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</w:rPr>
            <w:t>2</w:t>
          </w:r>
        </w:p>
      </w:tc>
      <w:tc>
        <w:tcPr>
          <w:tcW w:w="2812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 w:rsidRPr="009860B6"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Date of Last Review</w:t>
          </w:r>
        </w:p>
      </w:tc>
      <w:tc>
        <w:tcPr>
          <w:tcW w:w="2619" w:type="dxa"/>
          <w:shd w:val="clear" w:color="auto" w:fill="auto"/>
        </w:tcPr>
        <w:p w:rsidR="00FB65BE" w:rsidRPr="009860B6" w:rsidRDefault="001C5EAF" w:rsidP="006F542C">
          <w:pPr>
            <w:jc w:val="center"/>
            <w:rPr>
              <w:rFonts w:ascii="Calibri" w:hAnsi="Calibri" w:cs="Calibri"/>
              <w:b/>
              <w:bCs/>
              <w:sz w:val="24"/>
              <w:szCs w:val="24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</w:rPr>
            <w:t>2023</w:t>
          </w:r>
          <w:r w:rsidR="00CB4C09">
            <w:rPr>
              <w:rFonts w:ascii="Calibri" w:hAnsi="Calibri" w:cs="Calibri"/>
              <w:b/>
              <w:bCs/>
              <w:sz w:val="24"/>
              <w:szCs w:val="24"/>
            </w:rPr>
            <w:t>/07/01</w:t>
          </w:r>
        </w:p>
      </w:tc>
    </w:tr>
    <w:tr w:rsidR="00FB65BE" w:rsidRPr="009860B6" w:rsidTr="009860B6">
      <w:trPr>
        <w:trHeight w:val="356"/>
      </w:trPr>
      <w:tc>
        <w:tcPr>
          <w:tcW w:w="2431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 w:rsidRPr="009860B6"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Effective Date</w:t>
          </w:r>
        </w:p>
      </w:tc>
      <w:tc>
        <w:tcPr>
          <w:tcW w:w="2634" w:type="dxa"/>
          <w:gridSpan w:val="2"/>
          <w:shd w:val="clear" w:color="auto" w:fill="auto"/>
        </w:tcPr>
        <w:p w:rsidR="00FB65BE" w:rsidRPr="009860B6" w:rsidRDefault="00171708" w:rsidP="006F542C">
          <w:pPr>
            <w:jc w:val="center"/>
            <w:rPr>
              <w:rFonts w:ascii="Calibri" w:hAnsi="Calibri" w:cs="Calibri"/>
              <w:b/>
              <w:bCs/>
              <w:sz w:val="24"/>
              <w:szCs w:val="24"/>
            </w:rPr>
          </w:pPr>
          <w:r w:rsidRPr="00171708">
            <w:rPr>
              <w:rFonts w:ascii="Calibri" w:hAnsi="Calibri" w:cs="Calibri"/>
              <w:b/>
              <w:bCs/>
              <w:sz w:val="24"/>
              <w:szCs w:val="24"/>
            </w:rPr>
            <w:t>2</w:t>
          </w:r>
          <w:r w:rsidR="00CB4C09">
            <w:rPr>
              <w:rFonts w:ascii="Calibri" w:hAnsi="Calibri" w:cs="Calibri"/>
              <w:b/>
              <w:bCs/>
              <w:sz w:val="24"/>
              <w:szCs w:val="24"/>
            </w:rPr>
            <w:t>023/07/01</w:t>
          </w:r>
        </w:p>
      </w:tc>
      <w:tc>
        <w:tcPr>
          <w:tcW w:w="2812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 w:rsidRPr="009860B6"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Date of Next Review</w:t>
          </w:r>
        </w:p>
      </w:tc>
      <w:tc>
        <w:tcPr>
          <w:tcW w:w="2619" w:type="dxa"/>
          <w:shd w:val="clear" w:color="auto" w:fill="auto"/>
        </w:tcPr>
        <w:p w:rsidR="00FB65BE" w:rsidRPr="009860B6" w:rsidRDefault="001C5EAF" w:rsidP="006F542C">
          <w:pPr>
            <w:jc w:val="center"/>
            <w:rPr>
              <w:rFonts w:ascii="Calibri" w:hAnsi="Calibri" w:cs="Calibri"/>
              <w:b/>
              <w:bCs/>
              <w:sz w:val="24"/>
              <w:szCs w:val="24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</w:rPr>
            <w:t>202</w:t>
          </w:r>
          <w:r w:rsidR="001009BF">
            <w:rPr>
              <w:rFonts w:ascii="Calibri" w:hAnsi="Calibri" w:cs="Calibri"/>
              <w:b/>
              <w:bCs/>
              <w:sz w:val="24"/>
              <w:szCs w:val="24"/>
            </w:rPr>
            <w:t>5</w:t>
          </w:r>
          <w:r w:rsidR="00CB4C09">
            <w:rPr>
              <w:rFonts w:ascii="Calibri" w:hAnsi="Calibri" w:cs="Calibri"/>
              <w:b/>
              <w:bCs/>
              <w:sz w:val="24"/>
              <w:szCs w:val="24"/>
            </w:rPr>
            <w:t>/07/01</w:t>
          </w:r>
        </w:p>
      </w:tc>
    </w:tr>
    <w:tr w:rsidR="00FB65BE" w:rsidRPr="009860B6" w:rsidTr="009860B6">
      <w:trPr>
        <w:trHeight w:val="361"/>
      </w:trPr>
      <w:tc>
        <w:tcPr>
          <w:tcW w:w="2431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  <w:hideMark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Document Owner</w:t>
          </w:r>
        </w:p>
      </w:tc>
      <w:tc>
        <w:tcPr>
          <w:tcW w:w="2634" w:type="dxa"/>
          <w:gridSpan w:val="2"/>
          <w:shd w:val="clear" w:color="auto" w:fill="auto"/>
          <w:vAlign w:val="center"/>
        </w:tcPr>
        <w:p w:rsidR="00FB65BE" w:rsidRPr="007E7AC5" w:rsidRDefault="00120258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  <w:lang w:val="en-ZA"/>
            </w:rPr>
          </w:pPr>
          <w:r w:rsidRPr="00120258"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  <w:t>Albert Burger</w:t>
          </w:r>
        </w:p>
      </w:tc>
      <w:tc>
        <w:tcPr>
          <w:tcW w:w="2812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  <w:hideMark/>
        </w:tcPr>
        <w:p w:rsidR="00FB65BE" w:rsidRPr="007E7AC5" w:rsidRDefault="00120258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  <w:lang w:val="en-ZA"/>
            </w:rPr>
          </w:pPr>
          <w: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  <w:lang w:val="en-ZA"/>
            </w:rPr>
            <w:t>General Manager</w:t>
          </w:r>
        </w:p>
      </w:tc>
      <w:tc>
        <w:tcPr>
          <w:tcW w:w="2619" w:type="dxa"/>
          <w:shd w:val="clear" w:color="auto" w:fill="auto"/>
          <w:vAlign w:val="center"/>
        </w:tcPr>
        <w:p w:rsidR="00FB65BE" w:rsidRPr="007E7AC5" w:rsidRDefault="00FB65BE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  <w:lang w:val="en-ZA"/>
            </w:rPr>
          </w:pPr>
          <w:r w:rsidRPr="007E7AC5"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  <w:t>Signature</w:t>
          </w:r>
        </w:p>
      </w:tc>
    </w:tr>
    <w:tr w:rsidR="00FB65BE" w:rsidRPr="009860B6" w:rsidTr="009860B6">
      <w:trPr>
        <w:trHeight w:val="361"/>
      </w:trPr>
      <w:tc>
        <w:tcPr>
          <w:tcW w:w="2431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9860B6" w:rsidRDefault="00FB65BE" w:rsidP="00FB65BE">
          <w:pP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</w:pPr>
          <w: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 xml:space="preserve">Document </w:t>
          </w:r>
          <w:bookmarkStart w:id="2" w:name="_Hlk78802095"/>
          <w:r w:rsidRPr="009860B6"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Authori</w:t>
          </w:r>
          <w:r>
            <w:rPr>
              <w:rFonts w:ascii="Calibri" w:hAnsi="Calibri" w:cs="Calibri"/>
              <w:b/>
              <w:bCs/>
              <w:sz w:val="24"/>
              <w:szCs w:val="24"/>
              <w:lang w:val="en-ZA"/>
            </w:rPr>
            <w:t>zer</w:t>
          </w:r>
          <w:bookmarkEnd w:id="2"/>
        </w:p>
      </w:tc>
      <w:tc>
        <w:tcPr>
          <w:tcW w:w="2634" w:type="dxa"/>
          <w:gridSpan w:val="2"/>
          <w:shd w:val="clear" w:color="auto" w:fill="auto"/>
          <w:vAlign w:val="center"/>
        </w:tcPr>
        <w:p w:rsidR="00FB65BE" w:rsidRPr="007E7AC5" w:rsidRDefault="006F542C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</w:pPr>
          <w:r w:rsidRPr="007E7AC5"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  <w:t>Victor Hendricks</w:t>
          </w:r>
        </w:p>
      </w:tc>
      <w:tc>
        <w:tcPr>
          <w:tcW w:w="2812" w:type="dxa"/>
          <w:shd w:val="clear" w:color="auto" w:fill="auto"/>
          <w:tcMar>
            <w:top w:w="15" w:type="dxa"/>
            <w:left w:w="108" w:type="dxa"/>
            <w:bottom w:w="0" w:type="dxa"/>
            <w:right w:w="108" w:type="dxa"/>
          </w:tcMar>
          <w:vAlign w:val="center"/>
        </w:tcPr>
        <w:p w:rsidR="00FB65BE" w:rsidRPr="007E7AC5" w:rsidRDefault="006F542C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</w:pPr>
          <w:r w:rsidRPr="007E7AC5"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  <w:t>Director: Operations</w:t>
          </w:r>
        </w:p>
      </w:tc>
      <w:tc>
        <w:tcPr>
          <w:tcW w:w="2619" w:type="dxa"/>
          <w:shd w:val="clear" w:color="auto" w:fill="auto"/>
          <w:vAlign w:val="center"/>
        </w:tcPr>
        <w:p w:rsidR="00FB65BE" w:rsidRPr="007E7AC5" w:rsidRDefault="00FB65BE" w:rsidP="00FB65BE">
          <w:pPr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</w:pPr>
          <w:r w:rsidRPr="007E7AC5">
            <w:rPr>
              <w:rFonts w:ascii="Calibri" w:hAnsi="Calibri" w:cs="Calibri"/>
              <w:i/>
              <w:iCs/>
              <w:color w:val="BFBFBF" w:themeColor="background1" w:themeShade="BF"/>
              <w:sz w:val="24"/>
              <w:szCs w:val="24"/>
            </w:rPr>
            <w:t>Signature</w:t>
          </w:r>
        </w:p>
      </w:tc>
    </w:tr>
  </w:tbl>
  <w:p w:rsidR="0054060B" w:rsidRPr="009860B6" w:rsidRDefault="0054060B" w:rsidP="0054060B">
    <w:pPr>
      <w:pStyle w:val="Header"/>
      <w:jc w:val="right"/>
      <w:rPr>
        <w:rFonts w:ascii="Calibri" w:hAnsi="Calibri" w:cs="Calibri"/>
        <w:i/>
        <w:sz w:val="24"/>
        <w:szCs w:val="24"/>
      </w:rPr>
    </w:pPr>
  </w:p>
  <w:p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55pt;height:14.55pt" o:bullet="t">
        <v:imagedata r:id="rId1" o:title="BD14868_"/>
      </v:shape>
    </w:pict>
  </w:numPicBullet>
  <w:numPicBullet w:numPicBulletId="1">
    <w:pict>
      <v:shape id="_x0000_i1031" type="#_x0000_t75" style="width:14.55pt;height:14.55pt" o:bullet="t">
        <v:imagedata r:id="rId2" o:title="BD21294_"/>
      </v:shape>
    </w:pict>
  </w:numPicBullet>
  <w:numPicBullet w:numPicBulletId="2">
    <w:pict>
      <v:shape id="_x0000_i1032" type="#_x0000_t75" style="width:14.55pt;height:14.55pt" o:bullet="t">
        <v:imagedata r:id="rId3" o:title="BD21519_"/>
      </v:shape>
    </w:pict>
  </w:numPicBullet>
  <w:numPicBullet w:numPicBulletId="3">
    <w:pict>
      <v:shape id="_x0000_i1033" type="#_x0000_t75" style="width:14.55pt;height:14.55pt" o:bullet="t">
        <v:imagedata r:id="rId4" o:title="BD21298_"/>
      </v:shape>
    </w:pict>
  </w:numPicBullet>
  <w:abstractNum w:abstractNumId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>
    <w:nsid w:val="0027799D"/>
    <w:multiLevelType w:val="hybridMultilevel"/>
    <w:tmpl w:val="A454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10FF4"/>
    <w:multiLevelType w:val="hybridMultilevel"/>
    <w:tmpl w:val="484CF38E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>
    <w:nsid w:val="071D1CC3"/>
    <w:multiLevelType w:val="hybridMultilevel"/>
    <w:tmpl w:val="76400358"/>
    <w:lvl w:ilvl="0" w:tplc="1EAAE10E">
      <w:start w:val="500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6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45E08A3"/>
    <w:multiLevelType w:val="hybridMultilevel"/>
    <w:tmpl w:val="19F42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423E2"/>
    <w:multiLevelType w:val="hybridMultilevel"/>
    <w:tmpl w:val="B43CF7CA"/>
    <w:lvl w:ilvl="0" w:tplc="28CC95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E32CB"/>
    <w:multiLevelType w:val="hybridMultilevel"/>
    <w:tmpl w:val="C3341886"/>
    <w:lvl w:ilvl="0" w:tplc="1C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1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E77432"/>
    <w:multiLevelType w:val="hybridMultilevel"/>
    <w:tmpl w:val="D8468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3A93B8C"/>
    <w:multiLevelType w:val="hybridMultilevel"/>
    <w:tmpl w:val="76088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5B0D0A"/>
    <w:multiLevelType w:val="hybridMultilevel"/>
    <w:tmpl w:val="906E40C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309049B2"/>
    <w:multiLevelType w:val="hybridMultilevel"/>
    <w:tmpl w:val="A492EBDA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3C5800"/>
    <w:multiLevelType w:val="hybridMultilevel"/>
    <w:tmpl w:val="738670F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78D6C84"/>
    <w:multiLevelType w:val="hybridMultilevel"/>
    <w:tmpl w:val="AA04E73C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A36D6A"/>
    <w:multiLevelType w:val="hybridMultilevel"/>
    <w:tmpl w:val="8CA6489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52273F3"/>
    <w:multiLevelType w:val="hybridMultilevel"/>
    <w:tmpl w:val="03204AC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4">
    <w:nsid w:val="58450569"/>
    <w:multiLevelType w:val="hybridMultilevel"/>
    <w:tmpl w:val="7E4A3D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295AA9"/>
    <w:multiLevelType w:val="hybridMultilevel"/>
    <w:tmpl w:val="B20AA9AA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8E40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4F8536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C94D70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D5EC03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9744963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308338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790027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3124E3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8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F1479D"/>
    <w:multiLevelType w:val="hybridMultilevel"/>
    <w:tmpl w:val="0E902F5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>
    <w:abstractNumId w:val="28"/>
  </w:num>
  <w:num w:numId="3">
    <w:abstractNumId w:val="11"/>
  </w:num>
  <w:num w:numId="4">
    <w:abstractNumId w:val="4"/>
  </w:num>
  <w:num w:numId="5">
    <w:abstractNumId w:val="26"/>
  </w:num>
  <w:num w:numId="6">
    <w:abstractNumId w:val="9"/>
  </w:num>
  <w:num w:numId="7">
    <w:abstractNumId w:val="21"/>
  </w:num>
  <w:num w:numId="8">
    <w:abstractNumId w:val="30"/>
  </w:num>
  <w:num w:numId="9">
    <w:abstractNumId w:val="23"/>
  </w:num>
  <w:num w:numId="10">
    <w:abstractNumId w:val="5"/>
  </w:num>
  <w:num w:numId="11">
    <w:abstractNumId w:val="16"/>
  </w:num>
  <w:num w:numId="12">
    <w:abstractNumId w:val="31"/>
  </w:num>
  <w:num w:numId="13">
    <w:abstractNumId w:val="6"/>
  </w:num>
  <w:num w:numId="14">
    <w:abstractNumId w:val="25"/>
  </w:num>
  <w:num w:numId="15">
    <w:abstractNumId w:val="13"/>
  </w:num>
  <w:num w:numId="16">
    <w:abstractNumId w:val="27"/>
  </w:num>
  <w:num w:numId="17">
    <w:abstractNumId w:val="3"/>
  </w:num>
  <w:num w:numId="18">
    <w:abstractNumId w:val="2"/>
  </w:num>
  <w:num w:numId="19">
    <w:abstractNumId w:val="29"/>
  </w:num>
  <w:num w:numId="20">
    <w:abstractNumId w:val="10"/>
  </w:num>
  <w:num w:numId="21">
    <w:abstractNumId w:val="19"/>
  </w:num>
  <w:num w:numId="22">
    <w:abstractNumId w:val="20"/>
  </w:num>
  <w:num w:numId="23">
    <w:abstractNumId w:val="12"/>
  </w:num>
  <w:num w:numId="24">
    <w:abstractNumId w:val="7"/>
  </w:num>
  <w:num w:numId="25">
    <w:abstractNumId w:val="8"/>
  </w:num>
  <w:num w:numId="26">
    <w:abstractNumId w:val="1"/>
  </w:num>
  <w:num w:numId="27">
    <w:abstractNumId w:val="14"/>
  </w:num>
  <w:num w:numId="28">
    <w:abstractNumId w:val="17"/>
  </w:num>
  <w:num w:numId="29">
    <w:abstractNumId w:val="22"/>
  </w:num>
  <w:num w:numId="30">
    <w:abstractNumId w:val="24"/>
  </w:num>
  <w:num w:numId="31">
    <w:abstractNumId w:val="15"/>
  </w:num>
  <w:num w:numId="3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en-US" w:vendorID="8" w:dllVersion="513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503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94C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14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E1B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4D6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0C21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9BF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98F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0258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27C5A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2CD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0D3F"/>
    <w:rsid w:val="001613C5"/>
    <w:rsid w:val="00161451"/>
    <w:rsid w:val="00161595"/>
    <w:rsid w:val="0016273D"/>
    <w:rsid w:val="0016320E"/>
    <w:rsid w:val="0016461C"/>
    <w:rsid w:val="0016462D"/>
    <w:rsid w:val="001646BF"/>
    <w:rsid w:val="001652C0"/>
    <w:rsid w:val="0016632A"/>
    <w:rsid w:val="00166AFE"/>
    <w:rsid w:val="00167B7E"/>
    <w:rsid w:val="00167DBA"/>
    <w:rsid w:val="00170D7E"/>
    <w:rsid w:val="00171708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4F88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87CDC"/>
    <w:rsid w:val="00190997"/>
    <w:rsid w:val="001916DB"/>
    <w:rsid w:val="00191A56"/>
    <w:rsid w:val="00192742"/>
    <w:rsid w:val="00192A7C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0CF"/>
    <w:rsid w:val="001A715E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EAF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00D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581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BFA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1FE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400E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612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6CC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70E"/>
    <w:rsid w:val="00266941"/>
    <w:rsid w:val="00267411"/>
    <w:rsid w:val="00267A8F"/>
    <w:rsid w:val="00270727"/>
    <w:rsid w:val="00270DE8"/>
    <w:rsid w:val="00271551"/>
    <w:rsid w:val="00272C86"/>
    <w:rsid w:val="00272DE0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54"/>
    <w:rsid w:val="0028188D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4D54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0DC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3D9C"/>
    <w:rsid w:val="00305210"/>
    <w:rsid w:val="00305C60"/>
    <w:rsid w:val="00307501"/>
    <w:rsid w:val="00310757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4FCC"/>
    <w:rsid w:val="003352D7"/>
    <w:rsid w:val="00335361"/>
    <w:rsid w:val="003358A7"/>
    <w:rsid w:val="0033595C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74B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6C68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32A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D7E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4F8A"/>
    <w:rsid w:val="0038541E"/>
    <w:rsid w:val="00385566"/>
    <w:rsid w:val="00385785"/>
    <w:rsid w:val="00385D54"/>
    <w:rsid w:val="0038605D"/>
    <w:rsid w:val="00386462"/>
    <w:rsid w:val="00387DA5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787"/>
    <w:rsid w:val="003A3E0C"/>
    <w:rsid w:val="003A4098"/>
    <w:rsid w:val="003A437F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B78CD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3CBD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2E69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6A24"/>
    <w:rsid w:val="003F7284"/>
    <w:rsid w:val="003F7303"/>
    <w:rsid w:val="003F7732"/>
    <w:rsid w:val="0040011B"/>
    <w:rsid w:val="00400EED"/>
    <w:rsid w:val="004013BC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6F75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5EC4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5CA0"/>
    <w:rsid w:val="004471B9"/>
    <w:rsid w:val="0044762D"/>
    <w:rsid w:val="00450744"/>
    <w:rsid w:val="00450FFB"/>
    <w:rsid w:val="00451058"/>
    <w:rsid w:val="00451615"/>
    <w:rsid w:val="004535F4"/>
    <w:rsid w:val="00453697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5944"/>
    <w:rsid w:val="004761E4"/>
    <w:rsid w:val="004762AB"/>
    <w:rsid w:val="004764DC"/>
    <w:rsid w:val="004764E4"/>
    <w:rsid w:val="004764ED"/>
    <w:rsid w:val="004764FE"/>
    <w:rsid w:val="00476BD6"/>
    <w:rsid w:val="00476FE4"/>
    <w:rsid w:val="00477C79"/>
    <w:rsid w:val="00477FC0"/>
    <w:rsid w:val="00480815"/>
    <w:rsid w:val="00480DB8"/>
    <w:rsid w:val="0048297D"/>
    <w:rsid w:val="00482AFC"/>
    <w:rsid w:val="00482DD5"/>
    <w:rsid w:val="00483114"/>
    <w:rsid w:val="004833F9"/>
    <w:rsid w:val="004837EB"/>
    <w:rsid w:val="0048395E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4C1"/>
    <w:rsid w:val="004A07AB"/>
    <w:rsid w:val="004A0B71"/>
    <w:rsid w:val="004A15D7"/>
    <w:rsid w:val="004A1655"/>
    <w:rsid w:val="004A1AF3"/>
    <w:rsid w:val="004A1E71"/>
    <w:rsid w:val="004A2354"/>
    <w:rsid w:val="004A2DFD"/>
    <w:rsid w:val="004A310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4F0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BA6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B16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3FD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D7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AE3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68A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631"/>
    <w:rsid w:val="005A7E7E"/>
    <w:rsid w:val="005B014F"/>
    <w:rsid w:val="005B06D9"/>
    <w:rsid w:val="005B073A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7CC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5F6"/>
    <w:rsid w:val="00610748"/>
    <w:rsid w:val="00610BE0"/>
    <w:rsid w:val="00610C99"/>
    <w:rsid w:val="00610CEA"/>
    <w:rsid w:val="00610EAE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A4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09B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48A3"/>
    <w:rsid w:val="006B5049"/>
    <w:rsid w:val="006B5AE3"/>
    <w:rsid w:val="006B5B97"/>
    <w:rsid w:val="006B5CD3"/>
    <w:rsid w:val="006B5E91"/>
    <w:rsid w:val="006B656D"/>
    <w:rsid w:val="006B6E3C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167"/>
    <w:rsid w:val="006D5247"/>
    <w:rsid w:val="006D5488"/>
    <w:rsid w:val="006D577C"/>
    <w:rsid w:val="006D57FF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1DAF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1C09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BD6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17E32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7CF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6A45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7CF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89"/>
    <w:rsid w:val="007659C0"/>
    <w:rsid w:val="007666F3"/>
    <w:rsid w:val="00766BE0"/>
    <w:rsid w:val="007675F4"/>
    <w:rsid w:val="00767705"/>
    <w:rsid w:val="00770D36"/>
    <w:rsid w:val="00770EED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92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2FAB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2AF4"/>
    <w:rsid w:val="007E2B6A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AC5"/>
    <w:rsid w:val="007E7DB3"/>
    <w:rsid w:val="007F12F3"/>
    <w:rsid w:val="007F1479"/>
    <w:rsid w:val="007F1612"/>
    <w:rsid w:val="007F1C90"/>
    <w:rsid w:val="007F26AF"/>
    <w:rsid w:val="007F2BC6"/>
    <w:rsid w:val="007F4816"/>
    <w:rsid w:val="007F4FB7"/>
    <w:rsid w:val="007F5B05"/>
    <w:rsid w:val="007F630F"/>
    <w:rsid w:val="007F63E1"/>
    <w:rsid w:val="007F6BCF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6835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B6C"/>
    <w:rsid w:val="00850C76"/>
    <w:rsid w:val="00850FB3"/>
    <w:rsid w:val="00851EA2"/>
    <w:rsid w:val="00852648"/>
    <w:rsid w:val="00852962"/>
    <w:rsid w:val="008529DF"/>
    <w:rsid w:val="0085359F"/>
    <w:rsid w:val="008539FF"/>
    <w:rsid w:val="0085457E"/>
    <w:rsid w:val="00854780"/>
    <w:rsid w:val="008553D1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2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1CC9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237"/>
    <w:rsid w:val="00953CFE"/>
    <w:rsid w:val="00953D0A"/>
    <w:rsid w:val="00953DFA"/>
    <w:rsid w:val="009552FB"/>
    <w:rsid w:val="0095550F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6D6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21E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A7898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5BD7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9BA"/>
    <w:rsid w:val="00A76FB3"/>
    <w:rsid w:val="00A77638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582"/>
    <w:rsid w:val="00A968FC"/>
    <w:rsid w:val="00A96E80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6F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2D85"/>
    <w:rsid w:val="00AE3701"/>
    <w:rsid w:val="00AE41F3"/>
    <w:rsid w:val="00AE547D"/>
    <w:rsid w:val="00AE66AF"/>
    <w:rsid w:val="00AE6B97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0B57"/>
    <w:rsid w:val="00B014DC"/>
    <w:rsid w:val="00B0171B"/>
    <w:rsid w:val="00B01F1A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CD1"/>
    <w:rsid w:val="00B07F66"/>
    <w:rsid w:val="00B10623"/>
    <w:rsid w:val="00B10E12"/>
    <w:rsid w:val="00B10F81"/>
    <w:rsid w:val="00B1150E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3F33"/>
    <w:rsid w:val="00B6538E"/>
    <w:rsid w:val="00B653DA"/>
    <w:rsid w:val="00B65423"/>
    <w:rsid w:val="00B6555B"/>
    <w:rsid w:val="00B65913"/>
    <w:rsid w:val="00B666CF"/>
    <w:rsid w:val="00B66984"/>
    <w:rsid w:val="00B66FCC"/>
    <w:rsid w:val="00B7058C"/>
    <w:rsid w:val="00B70BDB"/>
    <w:rsid w:val="00B7106D"/>
    <w:rsid w:val="00B710AD"/>
    <w:rsid w:val="00B713C2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68FE"/>
    <w:rsid w:val="00BE7525"/>
    <w:rsid w:val="00BE7DF0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56FA"/>
    <w:rsid w:val="00C26290"/>
    <w:rsid w:val="00C26665"/>
    <w:rsid w:val="00C26910"/>
    <w:rsid w:val="00C274E0"/>
    <w:rsid w:val="00C276F9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478"/>
    <w:rsid w:val="00C45A78"/>
    <w:rsid w:val="00C46847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56E25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72A"/>
    <w:rsid w:val="00CA3A3B"/>
    <w:rsid w:val="00CA3C23"/>
    <w:rsid w:val="00CA4261"/>
    <w:rsid w:val="00CA453A"/>
    <w:rsid w:val="00CA4839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4C09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2E2F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94A"/>
    <w:rsid w:val="00D34CCC"/>
    <w:rsid w:val="00D353DA"/>
    <w:rsid w:val="00D35570"/>
    <w:rsid w:val="00D3568E"/>
    <w:rsid w:val="00D37599"/>
    <w:rsid w:val="00D37B64"/>
    <w:rsid w:val="00D37D6E"/>
    <w:rsid w:val="00D37DDE"/>
    <w:rsid w:val="00D403F4"/>
    <w:rsid w:val="00D40C6A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DA9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3CE0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BBE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6C37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3CF4"/>
    <w:rsid w:val="00DC4007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3FA1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566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6E5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4D24"/>
    <w:rsid w:val="00E65943"/>
    <w:rsid w:val="00E659A3"/>
    <w:rsid w:val="00E65C23"/>
    <w:rsid w:val="00E66EF7"/>
    <w:rsid w:val="00E67730"/>
    <w:rsid w:val="00E7042F"/>
    <w:rsid w:val="00E716E9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1627"/>
    <w:rsid w:val="00EA250C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695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6520"/>
    <w:rsid w:val="00EE7EBC"/>
    <w:rsid w:val="00EF000C"/>
    <w:rsid w:val="00EF0860"/>
    <w:rsid w:val="00EF09F3"/>
    <w:rsid w:val="00EF16BE"/>
    <w:rsid w:val="00EF1C7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9C4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1F0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0EC"/>
    <w:rsid w:val="00F6116D"/>
    <w:rsid w:val="00F617C8"/>
    <w:rsid w:val="00F62F05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1C45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0C20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1B1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416D"/>
    <w:rsid w:val="00FF54B8"/>
    <w:rsid w:val="00FF58AE"/>
    <w:rsid w:val="00FF5CED"/>
    <w:rsid w:val="00FF601E"/>
    <w:rsid w:val="00FF6165"/>
    <w:rsid w:val="00FF6977"/>
    <w:rsid w:val="00FF748C"/>
    <w:rsid w:val="00FF74DA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4DDA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0C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Ind w:w="0" w:type="dxa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Accent2">
    <w:name w:val="Grid Table 5 Dark Accent 2"/>
    <w:basedOn w:val="TableNormal"/>
    <w:uiPriority w:val="50"/>
    <w:rsid w:val="00807FBF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Accent2">
    <w:name w:val="List Table 3 Accent 2"/>
    <w:basedOn w:val="TableNormal"/>
    <w:uiPriority w:val="48"/>
    <w:rsid w:val="00807FBF"/>
    <w:tblPr>
      <w:tblStyleRowBandSize w:val="1"/>
      <w:tblStyleColBandSize w:val="1"/>
      <w:tblInd w:w="0" w:type="dxa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Accent1">
    <w:name w:val="Grid Table 2 Accent 1"/>
    <w:basedOn w:val="TableNormal"/>
    <w:uiPriority w:val="47"/>
    <w:rsid w:val="00807FBF"/>
    <w:tblPr>
      <w:tblStyleRowBandSize w:val="1"/>
      <w:tblStyleColBandSize w:val="1"/>
      <w:tblInd w:w="0" w:type="dxa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807FBF"/>
    <w:tblPr>
      <w:tblStyleRowBandSize w:val="1"/>
      <w:tblStyleColBandSize w:val="1"/>
      <w:tblInd w:w="0" w:type="dxa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0C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Ind w:w="0" w:type="dxa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Accent2">
    <w:name w:val="Grid Table 5 Dark Accent 2"/>
    <w:basedOn w:val="TableNormal"/>
    <w:uiPriority w:val="50"/>
    <w:rsid w:val="00807FBF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Accent2">
    <w:name w:val="List Table 3 Accent 2"/>
    <w:basedOn w:val="TableNormal"/>
    <w:uiPriority w:val="48"/>
    <w:rsid w:val="00807FBF"/>
    <w:tblPr>
      <w:tblStyleRowBandSize w:val="1"/>
      <w:tblStyleColBandSize w:val="1"/>
      <w:tblInd w:w="0" w:type="dxa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Accent1">
    <w:name w:val="Grid Table 2 Accent 1"/>
    <w:basedOn w:val="TableNormal"/>
    <w:uiPriority w:val="47"/>
    <w:rsid w:val="00807FBF"/>
    <w:tblPr>
      <w:tblStyleRowBandSize w:val="1"/>
      <w:tblStyleColBandSize w:val="1"/>
      <w:tblInd w:w="0" w:type="dxa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807FBF"/>
    <w:tblPr>
      <w:tblStyleRowBandSize w:val="1"/>
      <w:tblStyleColBandSize w:val="1"/>
      <w:tblInd w:w="0" w:type="dxa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jpeg"/><Relationship Id="rId18" Type="http://schemas.openxmlformats.org/officeDocument/2006/relationships/hyperlink" Target="https://www.google.com/maps/dir/-27.6922368,23.0752256/1+Silson+Way,+Riviera,+Kimberley,+8301/@-28.7462151,24.7324989,16.66z/data=!4m9!4m8!1m1!4e1!1m5!1m1!1s0x1e9b1a6231ee5221:0xe3bac53cabaac459!2m2!1d24.7312643!2d-28.745100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8.jpg"/><Relationship Id="rId17" Type="http://schemas.openxmlformats.org/officeDocument/2006/relationships/hyperlink" Target="https://www.google.com/maps/dir/-27.6922368,23.0752256/namlog+transport+johannesburg/@-27.6924263,23.0724593,17z/data=!3m1!4b1!4m9!4m8!1m1!4e1!1m5!1m1!1s0x1e9ef91bfd2254af:0xddc51d3eca671f3c!2m2!1d23.0740779!2d-27.69246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maps/dir/-27.6922368,23.0752256/namlog+transport+brentwood+park+johannesburg/@-26.6451499,23.4339453,7z/data=!3m1!4b1!4m9!4m8!1m1!4e1!1m5!1m1!1s0x1e9513c8c7600e39:0x598ce1515d5669f3!2m2!1d28.2810326!2d-26.123552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hyperlink" Target="mailto:melletscollections@namlog.co.z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m/maps/dir/-27.6922368,23.0752256/22+Progressus+Street,+Upington/@-28.4429037,21.1934957,12.7z/data=!4m9!4m8!1m1!4e1!1m5!1m1!1s0x1c2153298efda905:0xf9c0088b9e416fd7!2m2!1d21.2347824!2d-28.434062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2A9D8-69F8-4AB4-B2C0-C7858939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225</TotalTime>
  <Pages>6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5225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Edwin Ramos</cp:lastModifiedBy>
  <cp:revision>26</cp:revision>
  <cp:lastPrinted>2023-07-19T06:49:00Z</cp:lastPrinted>
  <dcterms:created xsi:type="dcterms:W3CDTF">2023-07-11T11:38:00Z</dcterms:created>
  <dcterms:modified xsi:type="dcterms:W3CDTF">2025-06-22T08:36:00Z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