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6701B" w14:textId="77777777" w:rsidR="001C160D" w:rsidRDefault="00ED41F1" w:rsidP="005B07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C9DF886" wp14:editId="33540D90">
                <wp:simplePos x="0" y="0"/>
                <wp:positionH relativeFrom="margin">
                  <wp:align>left</wp:align>
                </wp:positionH>
                <wp:positionV relativeFrom="paragraph">
                  <wp:posOffset>157259</wp:posOffset>
                </wp:positionV>
                <wp:extent cx="6334042" cy="2970641"/>
                <wp:effectExtent l="19050" t="19050" r="10160" b="20320"/>
                <wp:wrapNone/>
                <wp:docPr id="22575847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042" cy="2970641"/>
                          <a:chOff x="0" y="0"/>
                          <a:chExt cx="6519987" cy="3296644"/>
                        </a:xfrm>
                      </wpg:grpSpPr>
                      <wpg:grpSp>
                        <wpg:cNvPr id="1692292800" name="Group 4"/>
                        <wpg:cNvGrpSpPr/>
                        <wpg:grpSpPr>
                          <a:xfrm>
                            <a:off x="0" y="0"/>
                            <a:ext cx="6519987" cy="3296644"/>
                            <a:chOff x="0" y="0"/>
                            <a:chExt cx="6519987" cy="3296644"/>
                          </a:xfrm>
                        </wpg:grpSpPr>
                        <wps:wsp>
                          <wps:cNvPr id="1572111735" name="Rectangle 1"/>
                          <wps:cNvSpPr/>
                          <wps:spPr>
                            <a:xfrm>
                              <a:off x="0" y="0"/>
                              <a:ext cx="6519987" cy="329664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002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E19597" w14:textId="77777777" w:rsidR="00FF19DD" w:rsidRDefault="00FF19DD" w:rsidP="00FF19D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907938" name="Text Box 2"/>
                          <wps:cNvSpPr txBox="1"/>
                          <wps:spPr>
                            <a:xfrm>
                              <a:off x="84317" y="895350"/>
                              <a:ext cx="3251476" cy="2400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0BF8E8" w14:textId="77777777" w:rsidR="001C160D" w:rsidRPr="008F424F" w:rsidRDefault="001C160D" w:rsidP="001C160D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2"/>
                                    <w:szCs w:val="22"/>
                                    <w:u w:val="single"/>
                                    <w:lang w:val="en-ZA"/>
                                  </w:rPr>
                                </w:pPr>
                                <w:r w:rsidRPr="008F424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2"/>
                                    <w:szCs w:val="22"/>
                                    <w:u w:val="single"/>
                                    <w:lang w:val="en-ZA"/>
                                  </w:rPr>
                                  <w:t>Objective</w:t>
                                </w:r>
                              </w:p>
                              <w:p w14:paraId="6458905B" w14:textId="77777777" w:rsidR="001C160D" w:rsidRPr="001C160D" w:rsidRDefault="001C160D" w:rsidP="001C160D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34A6ED1E" w14:textId="77777777" w:rsidR="001C160D" w:rsidRPr="001C160D" w:rsidRDefault="001C160D" w:rsidP="001C160D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spacing w:line="276" w:lineRule="auto"/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1C160D"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Securing freight on vehicles to ensure minimal damage occurs during transit</w:t>
                                </w:r>
                              </w:p>
                              <w:p w14:paraId="02E36D9F" w14:textId="77777777" w:rsidR="001C160D" w:rsidRPr="001C160D" w:rsidRDefault="001C160D" w:rsidP="001C160D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spacing w:line="276" w:lineRule="auto"/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1C160D"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Ensuring freight is transported safely and preventing damage or loss of items during transit</w:t>
                                </w:r>
                              </w:p>
                              <w:p w14:paraId="69F11871" w14:textId="77777777" w:rsidR="001C160D" w:rsidRPr="001C160D" w:rsidRDefault="001C160D" w:rsidP="001C160D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spacing w:line="276" w:lineRule="auto"/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1C160D"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Freight securing equipment must always be available when loading freight for deliveries or collections</w:t>
                                </w:r>
                              </w:p>
                              <w:p w14:paraId="6143A348" w14:textId="77777777" w:rsidR="001C160D" w:rsidRPr="001C160D" w:rsidRDefault="001C160D">
                                <w:pPr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279766" name="Text Box 2"/>
                          <wps:cNvSpPr txBox="1"/>
                          <wps:spPr>
                            <a:xfrm>
                              <a:off x="585249" y="124073"/>
                              <a:ext cx="5055870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CB6800" w14:textId="77777777" w:rsidR="001C160D" w:rsidRPr="008F424F" w:rsidRDefault="001C160D" w:rsidP="008F424F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32"/>
                                    <w:szCs w:val="32"/>
                                    <w:lang w:val="en-ZA"/>
                                  </w:rPr>
                                </w:pPr>
                                <w:r w:rsidRPr="008F424F">
                                  <w:rPr>
                                    <w:rFonts w:asciiTheme="minorHAnsi" w:hAnsiTheme="minorHAnsi" w:cstheme="minorHAnsi"/>
                                    <w:sz w:val="32"/>
                                    <w:szCs w:val="32"/>
                                    <w:lang w:val="en-ZA"/>
                                  </w:rPr>
                                  <w:t>Securing loads before departure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7514253" name="Text Box 2"/>
                          <wps:cNvSpPr txBox="1"/>
                          <wps:spPr>
                            <a:xfrm>
                              <a:off x="3391468" y="895282"/>
                              <a:ext cx="2997642" cy="186934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B57953" w14:textId="77777777" w:rsidR="001C160D" w:rsidRPr="001C160D" w:rsidRDefault="001C160D" w:rsidP="001C160D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spacing w:line="276" w:lineRule="auto"/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</w:pPr>
                                <w:r w:rsidRPr="001C160D"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  <w:t>Types of Fastening equipment</w:t>
                                </w:r>
                              </w:p>
                              <w:p w14:paraId="2AFC5E50" w14:textId="77777777" w:rsidR="001C160D" w:rsidRPr="001C160D" w:rsidRDefault="001C160D" w:rsidP="001C160D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spacing w:line="276" w:lineRule="auto"/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</w:pPr>
                                <w:r w:rsidRPr="001C160D"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  <w:t>Cargo Nets</w:t>
                                </w:r>
                              </w:p>
                              <w:p w14:paraId="2EBAF1F7" w14:textId="77777777" w:rsidR="001C160D" w:rsidRPr="001C160D" w:rsidRDefault="001C160D" w:rsidP="001C160D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spacing w:line="276" w:lineRule="auto"/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</w:pPr>
                                <w:r w:rsidRPr="001C160D"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  <w:t>Belts and Rachets</w:t>
                                </w:r>
                              </w:p>
                              <w:p w14:paraId="54E14E78" w14:textId="77777777" w:rsidR="001C160D" w:rsidRPr="001C160D" w:rsidRDefault="001C160D" w:rsidP="001C160D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spacing w:line="276" w:lineRule="auto"/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</w:pPr>
                                <w:r w:rsidRPr="001C160D"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  <w:t>Chains and Satangs</w:t>
                                </w:r>
                              </w:p>
                              <w:p w14:paraId="628C4535" w14:textId="77777777" w:rsidR="001C160D" w:rsidRPr="001C160D" w:rsidRDefault="001C160D" w:rsidP="001C160D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spacing w:line="360" w:lineRule="auto"/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</w:pPr>
                                <w:r w:rsidRPr="001C160D"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  <w:t>Tarpaulin</w:t>
                                </w:r>
                              </w:p>
                              <w:p w14:paraId="3A47E682" w14:textId="77777777" w:rsidR="001C160D" w:rsidRPr="001C160D" w:rsidRDefault="001C160D" w:rsidP="001C160D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spacing w:line="360" w:lineRule="auto"/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</w:pPr>
                                <w:r w:rsidRPr="001C160D">
                                  <w:rPr>
                                    <w:rFonts w:asciiTheme="minorHAnsi" w:hAnsiTheme="minorHAnsi" w:cstheme="minorHAnsi"/>
                                    <w:noProof/>
                                    <w:color w:val="000000" w:themeColor="text1"/>
                                    <w:sz w:val="22"/>
                                    <w:szCs w:val="22"/>
                                    <w:lang w:val="en-ZA"/>
                                  </w:rPr>
                                  <w:t>Corner plates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9734892" name="Rectangle 5"/>
                        <wps:cNvSpPr/>
                        <wps:spPr>
                          <a:xfrm>
                            <a:off x="44560" y="36609"/>
                            <a:ext cx="6400800" cy="320917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DF886" id="Group 6" o:spid="_x0000_s1026" style="position:absolute;margin-left:0;margin-top:12.4pt;width:498.75pt;height:233.9pt;z-index:251692032;mso-position-horizontal:left;mso-position-horizontal-relative:margin;mso-width-relative:margin;mso-height-relative:margin" coordsize="65199,3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">
                <v:group id="Group 4" o:spid="_x0000_s1027" style="position:absolute;width:65199;height:32966" coordsize="65199,3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">
                  <v:rect id="Rectangle 1" o:spid="_x0000_s1028" style="position:absolute;width:65199;height:32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" fillcolor="#d8d8d8 [2732]" strokecolor="#d8d8d8 [2732]" strokeweight="1.1111mm">
                    <v:textbox>
                      <w:txbxContent>
                        <w:p w14:paraId="62E19597" w14:textId="77777777" w:rsidR="00FF19DD" w:rsidRDefault="00FF19DD" w:rsidP="00FF19DD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843;top:8953;width:32514;height:24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" fillcolor="#d8d8d8 [2732]" stroked="f" strokeweight=".5pt">
                    <v:textbox>
                      <w:txbxContent>
                        <w:p w14:paraId="160BF8E8" w14:textId="77777777" w:rsidR="001C160D" w:rsidRPr="008F424F" w:rsidRDefault="001C160D" w:rsidP="001C160D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22"/>
                              <w:szCs w:val="22"/>
                              <w:u w:val="single"/>
                              <w:lang w:val="en-ZA"/>
                            </w:rPr>
                          </w:pPr>
                          <w:r w:rsidRPr="008F424F">
                            <w:rPr>
                              <w:rFonts w:asciiTheme="minorHAnsi" w:hAnsiTheme="minorHAnsi" w:cstheme="minorHAnsi"/>
                              <w:b/>
                              <w:bCs/>
                              <w:sz w:val="22"/>
                              <w:szCs w:val="22"/>
                              <w:u w:val="single"/>
                              <w:lang w:val="en-ZA"/>
                            </w:rPr>
                            <w:t>Objective</w:t>
                          </w:r>
                        </w:p>
                        <w:p w14:paraId="6458905B" w14:textId="77777777" w:rsidR="001C160D" w:rsidRPr="001C160D" w:rsidRDefault="001C160D" w:rsidP="001C160D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noProof/>
                              <w:color w:val="000000" w:themeColor="text1"/>
                              <w:sz w:val="22"/>
                              <w:szCs w:val="22"/>
                              <w:u w:val="single"/>
                            </w:rPr>
                          </w:pPr>
                        </w:p>
                        <w:p w14:paraId="34A6ED1E" w14:textId="77777777" w:rsidR="001C160D" w:rsidRPr="001C160D" w:rsidRDefault="001C160D" w:rsidP="001C160D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spacing w:line="276" w:lineRule="auto"/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1C160D"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</w:rPr>
                            <w:t>Securing freight on vehicles to ensure minimal damage occurs during transit</w:t>
                          </w:r>
                        </w:p>
                        <w:p w14:paraId="02E36D9F" w14:textId="77777777" w:rsidR="001C160D" w:rsidRPr="001C160D" w:rsidRDefault="001C160D" w:rsidP="001C160D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spacing w:line="276" w:lineRule="auto"/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1C160D"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</w:rPr>
                            <w:t>Ensuring freight is transported safely and preventing damage or loss of items during transit</w:t>
                          </w:r>
                        </w:p>
                        <w:p w14:paraId="69F11871" w14:textId="77777777" w:rsidR="001C160D" w:rsidRPr="001C160D" w:rsidRDefault="001C160D" w:rsidP="001C160D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spacing w:line="276" w:lineRule="auto"/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1C160D"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</w:rPr>
                            <w:t>Freight securing equipment must always be available when loading freight for deliveries or collections</w:t>
                          </w:r>
                        </w:p>
                        <w:p w14:paraId="6143A348" w14:textId="77777777" w:rsidR="001C160D" w:rsidRPr="001C160D" w:rsidRDefault="001C160D">
                          <w:pP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2" o:spid="_x0000_s1030" type="#_x0000_t202" style="position:absolute;left:5852;top:1240;width:50559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" fillcolor="#d8d8d8 [2732]" stroked="f" strokeweight=".5pt">
                    <v:textbox>
                      <w:txbxContent>
                        <w:p w14:paraId="63CB6800" w14:textId="77777777" w:rsidR="001C160D" w:rsidRPr="008F424F" w:rsidRDefault="001C160D" w:rsidP="008F424F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  <w:lang w:val="en-ZA"/>
                            </w:rPr>
                          </w:pPr>
                          <w:r w:rsidRPr="008F424F"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  <w:lang w:val="en-ZA"/>
                            </w:rPr>
                            <w:t>Securing loads before departure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33914;top:8952;width:29977;height:1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" fillcolor="#d8d8d8 [2732]" stroked="f" strokeweight=".5pt">
                    <v:textbox>
                      <w:txbxContent>
                        <w:p w14:paraId="76B57953" w14:textId="77777777" w:rsidR="001C160D" w:rsidRPr="001C160D" w:rsidRDefault="001C160D" w:rsidP="001C160D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spacing w:line="276" w:lineRule="auto"/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</w:pPr>
                          <w:r w:rsidRPr="001C160D"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  <w:t>Types of Fastening equipment</w:t>
                          </w:r>
                        </w:p>
                        <w:p w14:paraId="2AFC5E50" w14:textId="77777777" w:rsidR="001C160D" w:rsidRPr="001C160D" w:rsidRDefault="001C160D" w:rsidP="001C160D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spacing w:line="276" w:lineRule="auto"/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</w:pPr>
                          <w:r w:rsidRPr="001C160D"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  <w:t>Cargo Nets</w:t>
                          </w:r>
                        </w:p>
                        <w:p w14:paraId="2EBAF1F7" w14:textId="77777777" w:rsidR="001C160D" w:rsidRPr="001C160D" w:rsidRDefault="001C160D" w:rsidP="001C160D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spacing w:line="276" w:lineRule="auto"/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</w:pPr>
                          <w:r w:rsidRPr="001C160D"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  <w:t>Belts and Rachets</w:t>
                          </w:r>
                        </w:p>
                        <w:p w14:paraId="54E14E78" w14:textId="77777777" w:rsidR="001C160D" w:rsidRPr="001C160D" w:rsidRDefault="001C160D" w:rsidP="001C160D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spacing w:line="276" w:lineRule="auto"/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</w:pPr>
                          <w:r w:rsidRPr="001C160D"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  <w:t>Chains and Satangs</w:t>
                          </w:r>
                        </w:p>
                        <w:p w14:paraId="628C4535" w14:textId="77777777" w:rsidR="001C160D" w:rsidRPr="001C160D" w:rsidRDefault="001C160D" w:rsidP="001C160D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spacing w:line="360" w:lineRule="auto"/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</w:pPr>
                          <w:r w:rsidRPr="001C160D"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  <w:t>Tarpaulin</w:t>
                          </w:r>
                        </w:p>
                        <w:p w14:paraId="3A47E682" w14:textId="77777777" w:rsidR="001C160D" w:rsidRPr="001C160D" w:rsidRDefault="001C160D" w:rsidP="001C160D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spacing w:line="360" w:lineRule="auto"/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</w:pPr>
                          <w:r w:rsidRPr="001C160D">
                            <w:rPr>
                              <w:rFonts w:asciiTheme="minorHAnsi" w:hAnsiTheme="minorHAnsi" w:cstheme="minorHAnsi"/>
                              <w:noProof/>
                              <w:color w:val="000000" w:themeColor="text1"/>
                              <w:sz w:val="22"/>
                              <w:szCs w:val="22"/>
                              <w:lang w:val="en-ZA"/>
                            </w:rPr>
                            <w:t>Corner plates</w:t>
                          </w:r>
                        </w:p>
                      </w:txbxContent>
                    </v:textbox>
                  </v:shape>
                </v:group>
                <v:rect id="Rectangle 5" o:spid="_x0000_s1032" style="position:absolute;left:445;top:366;width:64008;height:32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" filled="f" strokecolor="#bfbfbf [2412]" strokeweight="1.5pt"/>
                <w10:wrap anchorx="margin"/>
              </v:group>
            </w:pict>
          </mc:Fallback>
        </mc:AlternateContent>
      </w:r>
    </w:p>
    <w:p w14:paraId="5C779B57" w14:textId="77777777" w:rsidR="001C160D" w:rsidRDefault="001C160D" w:rsidP="005B075C">
      <w:pPr>
        <w:rPr>
          <w:noProof/>
        </w:rPr>
      </w:pPr>
    </w:p>
    <w:p w14:paraId="738F4938" w14:textId="77777777" w:rsidR="001C160D" w:rsidRDefault="001C160D" w:rsidP="005B075C">
      <w:pPr>
        <w:rPr>
          <w:noProof/>
        </w:rPr>
      </w:pPr>
    </w:p>
    <w:p w14:paraId="5AF8E9C5" w14:textId="77777777" w:rsidR="001C160D" w:rsidRDefault="001C160D" w:rsidP="005B075C">
      <w:pPr>
        <w:rPr>
          <w:noProof/>
        </w:rPr>
      </w:pPr>
    </w:p>
    <w:p w14:paraId="1A2D114C" w14:textId="77777777" w:rsidR="001C160D" w:rsidRDefault="001C160D" w:rsidP="005B075C">
      <w:pPr>
        <w:rPr>
          <w:noProof/>
        </w:rPr>
      </w:pPr>
    </w:p>
    <w:p w14:paraId="4DFD4535" w14:textId="77777777" w:rsidR="001C160D" w:rsidRDefault="001C160D" w:rsidP="005B075C">
      <w:pPr>
        <w:rPr>
          <w:noProof/>
        </w:rPr>
      </w:pPr>
    </w:p>
    <w:p w14:paraId="0854EFBA" w14:textId="77777777" w:rsidR="001C160D" w:rsidRDefault="001C160D" w:rsidP="005B075C">
      <w:pPr>
        <w:rPr>
          <w:noProof/>
        </w:rPr>
      </w:pPr>
    </w:p>
    <w:p w14:paraId="3D7D7482" w14:textId="77777777" w:rsidR="001C160D" w:rsidRDefault="001C160D" w:rsidP="005B075C">
      <w:pPr>
        <w:rPr>
          <w:noProof/>
        </w:rPr>
      </w:pPr>
    </w:p>
    <w:p w14:paraId="10EB7313" w14:textId="77777777" w:rsidR="001C160D" w:rsidRDefault="001C160D" w:rsidP="005B075C">
      <w:pPr>
        <w:rPr>
          <w:noProof/>
        </w:rPr>
      </w:pPr>
    </w:p>
    <w:p w14:paraId="33AA5D32" w14:textId="77777777" w:rsidR="001C160D" w:rsidRDefault="001C160D" w:rsidP="005B075C">
      <w:pPr>
        <w:rPr>
          <w:noProof/>
        </w:rPr>
      </w:pPr>
    </w:p>
    <w:p w14:paraId="29C610F8" w14:textId="77777777" w:rsidR="001C160D" w:rsidRDefault="001C160D" w:rsidP="005B075C">
      <w:pPr>
        <w:rPr>
          <w:noProof/>
        </w:rPr>
      </w:pPr>
    </w:p>
    <w:p w14:paraId="2E85D0B6" w14:textId="77777777" w:rsidR="001C160D" w:rsidRDefault="001C160D" w:rsidP="005B075C">
      <w:pPr>
        <w:rPr>
          <w:noProof/>
        </w:rPr>
      </w:pPr>
    </w:p>
    <w:p w14:paraId="5EA4AF0E" w14:textId="77777777" w:rsidR="001C160D" w:rsidRDefault="001C160D" w:rsidP="005B075C">
      <w:pPr>
        <w:rPr>
          <w:noProof/>
        </w:rPr>
      </w:pPr>
    </w:p>
    <w:p w14:paraId="6EDC9D3A" w14:textId="77777777" w:rsidR="001C160D" w:rsidRDefault="001C160D" w:rsidP="005B075C">
      <w:pPr>
        <w:rPr>
          <w:noProof/>
        </w:rPr>
      </w:pPr>
    </w:p>
    <w:p w14:paraId="20889E8D" w14:textId="77777777" w:rsidR="001C160D" w:rsidRDefault="001C160D" w:rsidP="005B075C">
      <w:pPr>
        <w:rPr>
          <w:noProof/>
        </w:rPr>
      </w:pPr>
    </w:p>
    <w:p w14:paraId="34375107" w14:textId="77777777" w:rsidR="001C160D" w:rsidRDefault="001C160D" w:rsidP="005B075C">
      <w:pPr>
        <w:rPr>
          <w:noProof/>
        </w:rPr>
      </w:pPr>
    </w:p>
    <w:p w14:paraId="492C5029" w14:textId="77777777" w:rsidR="001C160D" w:rsidRDefault="001C160D" w:rsidP="005B075C">
      <w:pPr>
        <w:rPr>
          <w:noProof/>
        </w:rPr>
      </w:pPr>
    </w:p>
    <w:p w14:paraId="440C0DD6" w14:textId="77777777" w:rsidR="001C160D" w:rsidRDefault="001C160D" w:rsidP="005B075C">
      <w:pPr>
        <w:rPr>
          <w:noProof/>
        </w:rPr>
      </w:pPr>
    </w:p>
    <w:p w14:paraId="1D7B9586" w14:textId="77777777" w:rsidR="001C160D" w:rsidRDefault="001C160D" w:rsidP="005B075C">
      <w:pPr>
        <w:rPr>
          <w:noProof/>
        </w:rPr>
      </w:pPr>
    </w:p>
    <w:p w14:paraId="2923F3CC" w14:textId="77777777" w:rsidR="001C160D" w:rsidRDefault="001C160D" w:rsidP="005B075C">
      <w:pPr>
        <w:rPr>
          <w:noProof/>
        </w:rPr>
      </w:pPr>
    </w:p>
    <w:p w14:paraId="634CA2D6" w14:textId="77777777" w:rsidR="001C160D" w:rsidRDefault="001C160D" w:rsidP="005B075C">
      <w:pPr>
        <w:rPr>
          <w:noProof/>
        </w:rPr>
      </w:pPr>
    </w:p>
    <w:p w14:paraId="0E0FE1C2" w14:textId="77777777" w:rsidR="00694F58" w:rsidRDefault="00694F58" w:rsidP="00694F58"/>
    <w:p w14:paraId="1254862D" w14:textId="77777777" w:rsidR="00694F58" w:rsidRDefault="008F424F" w:rsidP="00694F58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9921D5" wp14:editId="1FB3BE06">
                <wp:simplePos x="0" y="0"/>
                <wp:positionH relativeFrom="page">
                  <wp:posOffset>5072490</wp:posOffset>
                </wp:positionH>
                <wp:positionV relativeFrom="paragraph">
                  <wp:posOffset>54251</wp:posOffset>
                </wp:positionV>
                <wp:extent cx="2107096" cy="2600077"/>
                <wp:effectExtent l="0" t="0" r="26670" b="10160"/>
                <wp:wrapNone/>
                <wp:docPr id="6468546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096" cy="26000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3E19285" w14:textId="77777777" w:rsidR="00ED41F1" w:rsidRPr="008F424F" w:rsidRDefault="00ED41F1" w:rsidP="0093126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</w:pPr>
                            <w:r w:rsidRPr="008F424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  <w:t>Proper loading and securing of freight</w:t>
                            </w:r>
                          </w:p>
                          <w:p w14:paraId="6FBED440" w14:textId="77777777" w:rsidR="00ED41F1" w:rsidRPr="008F424F" w:rsidRDefault="00ED41F1" w:rsidP="0093126C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ZA"/>
                              </w:rPr>
                            </w:pPr>
                          </w:p>
                          <w:p w14:paraId="06E19696" w14:textId="77777777" w:rsidR="00ED41F1" w:rsidRPr="008F424F" w:rsidRDefault="00ED41F1" w:rsidP="008F424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8F424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Items are properly packed o</w:t>
                            </w:r>
                            <w:r w:rsidR="008F424F" w:rsidRPr="008F424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n</w:t>
                            </w:r>
                            <w:r w:rsidRPr="008F424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 xml:space="preserve"> a pallet or stand.</w:t>
                            </w:r>
                          </w:p>
                          <w:p w14:paraId="175AAB5F" w14:textId="77777777" w:rsidR="0093126C" w:rsidRPr="008F424F" w:rsidRDefault="0093126C" w:rsidP="008F424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8F424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 xml:space="preserve">Supplier to ensure all items are properly plastic wrapped and packed to prevent movement during </w:t>
                            </w:r>
                            <w:r w:rsidR="008F424F" w:rsidRPr="008F424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transit.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921D5" id="Text Box 1" o:spid="_x0000_s1033" type="#_x0000_t202" style="position:absolute;margin-left:399.4pt;margin-top:4.25pt;width:165.9pt;height:204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" fillcolor="#d8d8d8 [2732]" strokecolor="#7f7f7f [1612]" strokeweight=".5pt">
                <v:textbox>
                  <w:txbxContent>
                    <w:p w14:paraId="33E19285" w14:textId="77777777" w:rsidR="00ED41F1" w:rsidRPr="008F424F" w:rsidRDefault="00ED41F1" w:rsidP="0093126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</w:pPr>
                      <w:r w:rsidRPr="008F424F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  <w:t>Proper loading and securing of freight</w:t>
                      </w:r>
                    </w:p>
                    <w:p w14:paraId="6FBED440" w14:textId="77777777" w:rsidR="00ED41F1" w:rsidRPr="008F424F" w:rsidRDefault="00ED41F1" w:rsidP="0093126C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ZA"/>
                        </w:rPr>
                      </w:pPr>
                    </w:p>
                    <w:p w14:paraId="06E19696" w14:textId="77777777" w:rsidR="00ED41F1" w:rsidRPr="008F424F" w:rsidRDefault="00ED41F1" w:rsidP="008F424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8F424F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Items are properly packed o</w:t>
                      </w:r>
                      <w:r w:rsidR="008F424F" w:rsidRPr="008F424F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n</w:t>
                      </w:r>
                      <w:r w:rsidRPr="008F424F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 xml:space="preserve"> a pallet or stand.</w:t>
                      </w:r>
                    </w:p>
                    <w:p w14:paraId="175AAB5F" w14:textId="77777777" w:rsidR="0093126C" w:rsidRPr="008F424F" w:rsidRDefault="0093126C" w:rsidP="008F424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8F424F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 xml:space="preserve">Supplier to ensure all items are properly plastic wrapped and packed to prevent movement during </w:t>
                      </w:r>
                      <w:r w:rsidR="008F424F" w:rsidRPr="008F424F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transit.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8DB742" wp14:editId="50BC38F7">
            <wp:extent cx="6384842" cy="2752701"/>
            <wp:effectExtent l="0" t="0" r="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701" cy="27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36C0" w14:textId="77777777" w:rsidR="00694F58" w:rsidRDefault="00694F58" w:rsidP="00694F58">
      <w:pPr>
        <w:rPr>
          <w:noProof/>
        </w:rPr>
      </w:pPr>
    </w:p>
    <w:p w14:paraId="1CBD4BC1" w14:textId="77777777" w:rsidR="00694F58" w:rsidRDefault="008F424F" w:rsidP="00694F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23B56" wp14:editId="050B49C2">
                <wp:simplePos x="0" y="0"/>
                <wp:positionH relativeFrom="margin">
                  <wp:posOffset>4104363</wp:posOffset>
                </wp:positionH>
                <wp:positionV relativeFrom="paragraph">
                  <wp:posOffset>66399</wp:posOffset>
                </wp:positionV>
                <wp:extent cx="1956021" cy="3124863"/>
                <wp:effectExtent l="0" t="0" r="25400" b="18415"/>
                <wp:wrapNone/>
                <wp:docPr id="1071276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31248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D05B77" w14:textId="77777777" w:rsidR="008F424F" w:rsidRPr="0079793A" w:rsidRDefault="008F424F" w:rsidP="0093126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</w:pPr>
                            <w:r w:rsidRPr="0079793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  <w:t>Items clearly marked with Destination and Order Number + Waybill Number</w:t>
                            </w:r>
                          </w:p>
                          <w:p w14:paraId="6451D5D2" w14:textId="77777777" w:rsidR="008F424F" w:rsidRPr="0079793A" w:rsidRDefault="008F424F" w:rsidP="009312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</w:p>
                          <w:p w14:paraId="3284C137" w14:textId="77777777" w:rsidR="0093126C" w:rsidRPr="0079793A" w:rsidRDefault="0093126C" w:rsidP="008F424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79793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Customer to ensure all items are clearly marked or labelled with the following information:</w:t>
                            </w:r>
                          </w:p>
                          <w:p w14:paraId="29F53259" w14:textId="77777777" w:rsidR="0093126C" w:rsidRPr="0079793A" w:rsidRDefault="0093126C" w:rsidP="008F424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79793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Customer details</w:t>
                            </w:r>
                          </w:p>
                          <w:p w14:paraId="3E99523B" w14:textId="77777777" w:rsidR="0093126C" w:rsidRPr="0079793A" w:rsidRDefault="0093126C" w:rsidP="008F424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79793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Waybill number</w:t>
                            </w:r>
                          </w:p>
                          <w:p w14:paraId="1AF4695E" w14:textId="77777777" w:rsidR="0093126C" w:rsidRPr="0079793A" w:rsidRDefault="0093126C" w:rsidP="008F424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79793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Consignee details</w:t>
                            </w:r>
                          </w:p>
                          <w:p w14:paraId="2D7AFD03" w14:textId="77777777" w:rsidR="0093126C" w:rsidRPr="0079793A" w:rsidRDefault="0093126C" w:rsidP="008F424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79793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Number of parcels</w:t>
                            </w:r>
                          </w:p>
                          <w:p w14:paraId="624928F7" w14:textId="77777777" w:rsidR="0093126C" w:rsidRPr="0079793A" w:rsidRDefault="0093126C" w:rsidP="008F424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79793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Drivers must ensure all items are marked as abov</w:t>
                            </w:r>
                            <w:r w:rsidR="00692884" w:rsidRPr="0079793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e before loading.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3B56" id="_x0000_s1034" type="#_x0000_t202" style="position:absolute;margin-left:323.2pt;margin-top:5.25pt;width:154pt;height:24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" fillcolor="#d8d8d8 [2732]" strokecolor="#7f7f7f [1612]" strokeweight=".5pt">
                <v:textbox>
                  <w:txbxContent>
                    <w:p w14:paraId="50D05B77" w14:textId="77777777" w:rsidR="008F424F" w:rsidRPr="0079793A" w:rsidRDefault="008F424F" w:rsidP="0093126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</w:pPr>
                      <w:r w:rsidRPr="0079793A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  <w:t>Items clearly marked with Destination and Order Number + Waybill Number</w:t>
                      </w:r>
                    </w:p>
                    <w:p w14:paraId="6451D5D2" w14:textId="77777777" w:rsidR="008F424F" w:rsidRPr="0079793A" w:rsidRDefault="008F424F" w:rsidP="009312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</w:p>
                    <w:p w14:paraId="3284C137" w14:textId="77777777" w:rsidR="0093126C" w:rsidRPr="0079793A" w:rsidRDefault="0093126C" w:rsidP="008F424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79793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Customer to ensure all items are clearly marked or labelled with the following information:</w:t>
                      </w:r>
                    </w:p>
                    <w:p w14:paraId="29F53259" w14:textId="77777777" w:rsidR="0093126C" w:rsidRPr="0079793A" w:rsidRDefault="0093126C" w:rsidP="008F424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79793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Customer details</w:t>
                      </w:r>
                    </w:p>
                    <w:p w14:paraId="3E99523B" w14:textId="77777777" w:rsidR="0093126C" w:rsidRPr="0079793A" w:rsidRDefault="0093126C" w:rsidP="008F424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79793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Waybill number</w:t>
                      </w:r>
                    </w:p>
                    <w:p w14:paraId="1AF4695E" w14:textId="77777777" w:rsidR="0093126C" w:rsidRPr="0079793A" w:rsidRDefault="0093126C" w:rsidP="008F424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79793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Consignee details</w:t>
                      </w:r>
                    </w:p>
                    <w:p w14:paraId="2D7AFD03" w14:textId="77777777" w:rsidR="0093126C" w:rsidRPr="0079793A" w:rsidRDefault="0093126C" w:rsidP="008F424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79793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Number of parcels</w:t>
                      </w:r>
                    </w:p>
                    <w:p w14:paraId="624928F7" w14:textId="77777777" w:rsidR="0093126C" w:rsidRPr="0079793A" w:rsidRDefault="0093126C" w:rsidP="008F424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79793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Drivers must ensure all items are marked as abov</w:t>
                      </w:r>
                      <w:r w:rsidR="00692884" w:rsidRPr="0079793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e before loading.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194017" wp14:editId="6CBC7710">
                <wp:simplePos x="0" y="0"/>
                <wp:positionH relativeFrom="margin">
                  <wp:align>left</wp:align>
                </wp:positionH>
                <wp:positionV relativeFrom="paragraph">
                  <wp:posOffset>2197348</wp:posOffset>
                </wp:positionV>
                <wp:extent cx="1740949" cy="1025719"/>
                <wp:effectExtent l="0" t="0" r="12065" b="22225"/>
                <wp:wrapNone/>
                <wp:docPr id="7604334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949" cy="102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1D0BA7" w14:textId="77777777" w:rsidR="0093126C" w:rsidRPr="00692884" w:rsidRDefault="0093126C" w:rsidP="0093126C">
                            <w:pPr>
                              <w:rPr>
                                <w:color w:val="FF0000"/>
                                <w:sz w:val="14"/>
                                <w:szCs w:val="14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94017" id="_x0000_s1035" type="#_x0000_t202" style="position:absolute;margin-left:0;margin-top:173pt;width:137.1pt;height:80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" fillcolor="white [3212]" strokecolor="white [3212]" strokeweight=".5pt">
                <v:textbox>
                  <w:txbxContent>
                    <w:p w14:paraId="6B1D0BA7" w14:textId="77777777" w:rsidR="0093126C" w:rsidRPr="00692884" w:rsidRDefault="0093126C" w:rsidP="0093126C">
                      <w:pPr>
                        <w:rPr>
                          <w:color w:val="FF0000"/>
                          <w:sz w:val="14"/>
                          <w:szCs w:val="14"/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08F">
        <w:rPr>
          <w:noProof/>
        </w:rPr>
        <w:drawing>
          <wp:inline distT="0" distB="0" distL="0" distR="0" wp14:anchorId="1530904F" wp14:editId="031CE4F8">
            <wp:extent cx="6163945" cy="3257550"/>
            <wp:effectExtent l="0" t="0" r="8255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E316" w14:textId="77777777" w:rsidR="00A0599C" w:rsidRDefault="00A0599C" w:rsidP="00A0599C">
      <w:pPr>
        <w:rPr>
          <w:noProof/>
        </w:rPr>
      </w:pPr>
    </w:p>
    <w:p w14:paraId="6D8790C4" w14:textId="77777777" w:rsidR="0059272F" w:rsidRDefault="0079793A" w:rsidP="0059272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88AF67" wp14:editId="44BDA377">
                <wp:simplePos x="0" y="0"/>
                <wp:positionH relativeFrom="margin">
                  <wp:posOffset>4151630</wp:posOffset>
                </wp:positionH>
                <wp:positionV relativeFrom="paragraph">
                  <wp:posOffset>30176</wp:posOffset>
                </wp:positionV>
                <wp:extent cx="1939290" cy="2615647"/>
                <wp:effectExtent l="0" t="0" r="22860" b="13335"/>
                <wp:wrapNone/>
                <wp:docPr id="1314259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26156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CDA8D3D" w14:textId="77777777" w:rsidR="0079793A" w:rsidRPr="0079793A" w:rsidRDefault="0079793A" w:rsidP="0079793A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  <w:t xml:space="preserve">How to properly secure loads </w:t>
                            </w:r>
                          </w:p>
                          <w:p w14:paraId="47695366" w14:textId="77777777" w:rsidR="0079793A" w:rsidRPr="0079793A" w:rsidRDefault="0079793A" w:rsidP="007979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</w:p>
                          <w:p w14:paraId="2EB13BA9" w14:textId="77777777" w:rsidR="0079793A" w:rsidRDefault="0079793A" w:rsidP="00DB28A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Cylinders must be on V-Block or a stand.</w:t>
                            </w:r>
                          </w:p>
                          <w:p w14:paraId="604A806F" w14:textId="77777777" w:rsidR="0079793A" w:rsidRDefault="0079793A" w:rsidP="00DB28A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All round objects must be secured in a way to reduce the risk of rolling and falling off the truck.</w:t>
                            </w:r>
                          </w:p>
                          <w:p w14:paraId="252E0B73" w14:textId="77777777" w:rsidR="0079793A" w:rsidRPr="0079793A" w:rsidRDefault="0079793A" w:rsidP="00DB28A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Cylinders can be tied down with either belts and ratches or chains and satangs.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AF67" id="_x0000_s1036" type="#_x0000_t202" style="position:absolute;margin-left:326.9pt;margin-top:2.4pt;width:152.7pt;height:205.9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" fillcolor="#d8d8d8 [2732]" strokecolor="#7f7f7f [1612]" strokeweight=".5pt">
                <v:textbox>
                  <w:txbxContent>
                    <w:p w14:paraId="5CDA8D3D" w14:textId="77777777" w:rsidR="0079793A" w:rsidRPr="0079793A" w:rsidRDefault="0079793A" w:rsidP="0079793A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  <w:t xml:space="preserve">How to properly secure loads </w:t>
                      </w:r>
                    </w:p>
                    <w:p w14:paraId="47695366" w14:textId="77777777" w:rsidR="0079793A" w:rsidRPr="0079793A" w:rsidRDefault="0079793A" w:rsidP="007979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</w:p>
                    <w:p w14:paraId="2EB13BA9" w14:textId="77777777" w:rsidR="0079793A" w:rsidRDefault="0079793A" w:rsidP="00DB28A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Cylinders must be on V-Block or a stand.</w:t>
                      </w:r>
                    </w:p>
                    <w:p w14:paraId="604A806F" w14:textId="77777777" w:rsidR="0079793A" w:rsidRDefault="0079793A" w:rsidP="00DB28A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All round objects must be secured in a way to reduce the risk of rolling and falling off the truck.</w:t>
                      </w:r>
                    </w:p>
                    <w:p w14:paraId="252E0B73" w14:textId="77777777" w:rsidR="0079793A" w:rsidRPr="0079793A" w:rsidRDefault="0079793A" w:rsidP="00DB28A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Cylinders can be tied down with either belts and ratches or chains and satangs.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08F">
        <w:rPr>
          <w:noProof/>
        </w:rPr>
        <w:drawing>
          <wp:inline distT="0" distB="0" distL="0" distR="0" wp14:anchorId="3A34DAAC" wp14:editId="18B5C9DC">
            <wp:extent cx="6163560" cy="2695492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2" cy="26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99DE0" w14:textId="77777777" w:rsidR="0060482B" w:rsidRDefault="00D005C7" w:rsidP="006048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DBA71" wp14:editId="56B63965">
                <wp:simplePos x="0" y="0"/>
                <wp:positionH relativeFrom="page">
                  <wp:posOffset>5041127</wp:posOffset>
                </wp:positionH>
                <wp:positionV relativeFrom="paragraph">
                  <wp:posOffset>106404</wp:posOffset>
                </wp:positionV>
                <wp:extent cx="1938848" cy="2663687"/>
                <wp:effectExtent l="0" t="0" r="23495" b="22860"/>
                <wp:wrapNone/>
                <wp:docPr id="183094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848" cy="26636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F8CED8C" w14:textId="77777777" w:rsidR="00D005C7" w:rsidRPr="00D005C7" w:rsidRDefault="00D005C7" w:rsidP="00D005C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</w:pPr>
                            <w:r w:rsidRPr="00D005C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  <w:t>Spindles</w:t>
                            </w:r>
                          </w:p>
                          <w:p w14:paraId="6C81E1DB" w14:textId="77777777" w:rsidR="00D005C7" w:rsidRPr="00D005C7" w:rsidRDefault="00D005C7" w:rsidP="00D005C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</w:p>
                          <w:p w14:paraId="4DC29222" w14:textId="77777777" w:rsidR="00D005C7" w:rsidRDefault="00D005C7" w:rsidP="00D005C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D005C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Spindles must be secured on a stand.</w:t>
                            </w:r>
                          </w:p>
                          <w:p w14:paraId="3C6CFAB1" w14:textId="77777777" w:rsidR="00D005C7" w:rsidRPr="00D005C7" w:rsidRDefault="00D005C7" w:rsidP="00D005C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D005C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Ensure whilst loading that the spindle is not moving.</w:t>
                            </w:r>
                          </w:p>
                          <w:p w14:paraId="3BDA380F" w14:textId="77777777" w:rsidR="00B07EDD" w:rsidRPr="00D005C7" w:rsidRDefault="00D005C7" w:rsidP="00D005C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D005C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 xml:space="preserve">Secure with 1 chain and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satang as seen on the Pictures.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BA71" id="_x0000_s1037" type="#_x0000_t202" style="position:absolute;margin-left:396.95pt;margin-top:8.4pt;width:152.65pt;height:209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" fillcolor="#d8d8d8 [2732]" strokecolor="#7f7f7f [1612]" strokeweight=".5pt">
                <v:textbox>
                  <w:txbxContent>
                    <w:p w14:paraId="4F8CED8C" w14:textId="77777777" w:rsidR="00D005C7" w:rsidRPr="00D005C7" w:rsidRDefault="00D005C7" w:rsidP="00D005C7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</w:pPr>
                      <w:r w:rsidRPr="00D005C7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  <w:t>Spindles</w:t>
                      </w:r>
                    </w:p>
                    <w:p w14:paraId="6C81E1DB" w14:textId="77777777" w:rsidR="00D005C7" w:rsidRPr="00D005C7" w:rsidRDefault="00D005C7" w:rsidP="00D005C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</w:p>
                    <w:p w14:paraId="4DC29222" w14:textId="77777777" w:rsidR="00D005C7" w:rsidRDefault="00D005C7" w:rsidP="00D005C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D005C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Spindles must be secured on a stand.</w:t>
                      </w:r>
                    </w:p>
                    <w:p w14:paraId="3C6CFAB1" w14:textId="77777777" w:rsidR="00D005C7" w:rsidRPr="00D005C7" w:rsidRDefault="00D005C7" w:rsidP="00D005C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D005C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Ensure whilst loading that the spindle is not moving.</w:t>
                      </w:r>
                    </w:p>
                    <w:p w14:paraId="3BDA380F" w14:textId="77777777" w:rsidR="00B07EDD" w:rsidRPr="00D005C7" w:rsidRDefault="00D005C7" w:rsidP="00D005C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D005C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 xml:space="preserve">Secure with 1 chain and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satang as seen on the Pictures.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108F">
        <w:rPr>
          <w:noProof/>
        </w:rPr>
        <w:drawing>
          <wp:inline distT="0" distB="0" distL="0" distR="0" wp14:anchorId="27C4C84F" wp14:editId="434558C3">
            <wp:extent cx="6163945" cy="2819400"/>
            <wp:effectExtent l="19050" t="19050" r="27305" b="1905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281940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BA58CA" w14:textId="77777777" w:rsidR="0060482B" w:rsidRDefault="0060482B" w:rsidP="0060482B">
      <w:pPr>
        <w:rPr>
          <w:noProof/>
        </w:rPr>
      </w:pPr>
    </w:p>
    <w:p w14:paraId="18ED22FD" w14:textId="77777777" w:rsidR="0002108F" w:rsidRDefault="00D005C7" w:rsidP="0002108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6B176A" wp14:editId="656E30E5">
                <wp:simplePos x="0" y="0"/>
                <wp:positionH relativeFrom="page">
                  <wp:posOffset>5007306</wp:posOffset>
                </wp:positionH>
                <wp:positionV relativeFrom="paragraph">
                  <wp:posOffset>115570</wp:posOffset>
                </wp:positionV>
                <wp:extent cx="1938848" cy="2663687"/>
                <wp:effectExtent l="0" t="0" r="23495" b="22860"/>
                <wp:wrapNone/>
                <wp:docPr id="7145479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848" cy="26636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FC12C81" w14:textId="77777777" w:rsidR="00D005C7" w:rsidRPr="00D005C7" w:rsidRDefault="00D005C7" w:rsidP="00D005C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005C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Alternator, Traction motors and Tracks</w:t>
                            </w:r>
                          </w:p>
                          <w:p w14:paraId="00D51653" w14:textId="77777777" w:rsidR="00D005C7" w:rsidRPr="00D005C7" w:rsidRDefault="00D005C7" w:rsidP="00D005C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</w:p>
                          <w:p w14:paraId="09C6303E" w14:textId="77777777" w:rsidR="00D005C7" w:rsidRPr="00D005C7" w:rsidRDefault="00D005C7" w:rsidP="00D005C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D005C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 xml:space="preserve">Alternators, Blower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 xml:space="preserve">motors </w:t>
                            </w:r>
                            <w:r w:rsidRPr="00D005C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 xml:space="preserve">and Traction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m</w:t>
                            </w:r>
                            <w:r w:rsidRPr="00D005C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otors to be secured on a steel pallet with chains and satangs.</w:t>
                            </w:r>
                          </w:p>
                          <w:p w14:paraId="133575F2" w14:textId="77777777" w:rsidR="00D005C7" w:rsidRPr="00D005C7" w:rsidRDefault="00D005C7" w:rsidP="00D005C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D005C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Tracks to be loaded on pallets or dunnage wood and secured with chains and satangs.</w:t>
                            </w:r>
                          </w:p>
                          <w:p w14:paraId="04FA8578" w14:textId="77777777" w:rsidR="00D005C7" w:rsidRPr="00D005C7" w:rsidRDefault="00D005C7" w:rsidP="00D005C7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176A" id="_x0000_s1038" type="#_x0000_t202" style="position:absolute;margin-left:394.3pt;margin-top:9.1pt;width:152.65pt;height:209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" fillcolor="#d8d8d8 [2732]" strokecolor="#7f7f7f [1612]" strokeweight=".5pt">
                <v:textbox>
                  <w:txbxContent>
                    <w:p w14:paraId="0FC12C81" w14:textId="77777777" w:rsidR="00D005C7" w:rsidRPr="00D005C7" w:rsidRDefault="00D005C7" w:rsidP="00D005C7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005C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Alternator, Traction motors and Tracks</w:t>
                      </w:r>
                    </w:p>
                    <w:p w14:paraId="00D51653" w14:textId="77777777" w:rsidR="00D005C7" w:rsidRPr="00D005C7" w:rsidRDefault="00D005C7" w:rsidP="00D005C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</w:p>
                    <w:p w14:paraId="09C6303E" w14:textId="77777777" w:rsidR="00D005C7" w:rsidRPr="00D005C7" w:rsidRDefault="00D005C7" w:rsidP="00D005C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D005C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 xml:space="preserve">Alternators, Blower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 xml:space="preserve">motors </w:t>
                      </w:r>
                      <w:r w:rsidRPr="00D005C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 xml:space="preserve">and Traction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m</w:t>
                      </w:r>
                      <w:r w:rsidRPr="00D005C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otors to be secured on a steel pallet with chains and satangs.</w:t>
                      </w:r>
                    </w:p>
                    <w:p w14:paraId="133575F2" w14:textId="77777777" w:rsidR="00D005C7" w:rsidRPr="00D005C7" w:rsidRDefault="00D005C7" w:rsidP="00D005C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D005C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Tracks to be loaded on pallets or dunnage wood and secured with chains and satangs.</w:t>
                      </w:r>
                    </w:p>
                    <w:p w14:paraId="04FA8578" w14:textId="77777777" w:rsidR="00D005C7" w:rsidRPr="00D005C7" w:rsidRDefault="00D005C7" w:rsidP="00D005C7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108F">
        <w:rPr>
          <w:noProof/>
        </w:rPr>
        <w:drawing>
          <wp:inline distT="0" distB="0" distL="0" distR="0" wp14:anchorId="4F56B6E7" wp14:editId="4CB3A378">
            <wp:extent cx="6163945" cy="2933700"/>
            <wp:effectExtent l="0" t="0" r="8255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0313" w14:textId="77777777" w:rsidR="0002108F" w:rsidRDefault="0002108F" w:rsidP="0002108F"/>
    <w:p w14:paraId="03D6CE77" w14:textId="77777777" w:rsidR="0002108F" w:rsidRDefault="00654686" w:rsidP="0002108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930D7C" wp14:editId="7E790E2F">
                <wp:simplePos x="0" y="0"/>
                <wp:positionH relativeFrom="page">
                  <wp:posOffset>4898003</wp:posOffset>
                </wp:positionH>
                <wp:positionV relativeFrom="paragraph">
                  <wp:posOffset>82550</wp:posOffset>
                </wp:positionV>
                <wp:extent cx="2033685" cy="2600077"/>
                <wp:effectExtent l="0" t="0" r="24130" b="10160"/>
                <wp:wrapNone/>
                <wp:docPr id="18875078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685" cy="260007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1AFA1550" w14:textId="77777777" w:rsidR="00654686" w:rsidRPr="00654686" w:rsidRDefault="00654686" w:rsidP="00654686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</w:pPr>
                            <w:r w:rsidRPr="0065468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  <w:t>Dump, Hoist and Suspension Cylinders</w:t>
                            </w:r>
                          </w:p>
                          <w:p w14:paraId="071060F1" w14:textId="77777777" w:rsidR="00654686" w:rsidRPr="00654686" w:rsidRDefault="00654686" w:rsidP="00654686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</w:pPr>
                          </w:p>
                          <w:p w14:paraId="1A63A23B" w14:textId="77777777" w:rsidR="00654686" w:rsidRPr="00654686" w:rsidRDefault="00654686" w:rsidP="00654686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6546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Cylinders are secured to an upright stand.</w:t>
                            </w:r>
                          </w:p>
                          <w:p w14:paraId="7B5374C1" w14:textId="77777777" w:rsidR="00654686" w:rsidRPr="00654686" w:rsidRDefault="00654686" w:rsidP="00654686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6546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Ensure that all the bolts are properly fastened before loading.</w:t>
                            </w:r>
                          </w:p>
                          <w:p w14:paraId="4BB304F7" w14:textId="77777777" w:rsidR="00654686" w:rsidRPr="00654686" w:rsidRDefault="00654686" w:rsidP="00654686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6546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Use chains and ratchets to secure the stands to the truck.</w:t>
                            </w:r>
                          </w:p>
                          <w:p w14:paraId="2DD248BB" w14:textId="77777777" w:rsidR="00654686" w:rsidRPr="00D005C7" w:rsidRDefault="00654686" w:rsidP="00654686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0D7C" id="_x0000_s1039" type="#_x0000_t202" style="position:absolute;margin-left:385.65pt;margin-top:6.5pt;width:160.15pt;height:204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" fillcolor="#d9d9d9" strokecolor="#7f7f7f" strokeweight=".5pt">
                <v:textbox>
                  <w:txbxContent>
                    <w:p w14:paraId="1AFA1550" w14:textId="77777777" w:rsidR="00654686" w:rsidRPr="00654686" w:rsidRDefault="00654686" w:rsidP="00654686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</w:pPr>
                      <w:r w:rsidRPr="00654686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  <w:t>Dump, Hoist and Suspension Cylinders</w:t>
                      </w:r>
                    </w:p>
                    <w:p w14:paraId="071060F1" w14:textId="77777777" w:rsidR="00654686" w:rsidRPr="00654686" w:rsidRDefault="00654686" w:rsidP="00654686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</w:pPr>
                    </w:p>
                    <w:p w14:paraId="1A63A23B" w14:textId="77777777" w:rsidR="00654686" w:rsidRPr="00654686" w:rsidRDefault="00654686" w:rsidP="0065468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65468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Cylinders are secured to an upright stand.</w:t>
                      </w:r>
                    </w:p>
                    <w:p w14:paraId="7B5374C1" w14:textId="77777777" w:rsidR="00654686" w:rsidRPr="00654686" w:rsidRDefault="00654686" w:rsidP="0065468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65468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Ensure that all the bolts are properly fastened before loading.</w:t>
                      </w:r>
                    </w:p>
                    <w:p w14:paraId="4BB304F7" w14:textId="77777777" w:rsidR="00654686" w:rsidRPr="00654686" w:rsidRDefault="00654686" w:rsidP="0065468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65468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Use chains and ratchets to secure the stands to the truck.</w:t>
                      </w:r>
                    </w:p>
                    <w:p w14:paraId="2DD248BB" w14:textId="77777777" w:rsidR="00654686" w:rsidRPr="00D005C7" w:rsidRDefault="00654686" w:rsidP="00654686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108F">
        <w:rPr>
          <w:noProof/>
        </w:rPr>
        <w:drawing>
          <wp:inline distT="0" distB="0" distL="0" distR="0" wp14:anchorId="05220D80" wp14:editId="066C94B0">
            <wp:extent cx="6163945" cy="2762250"/>
            <wp:effectExtent l="0" t="0" r="8255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678C" w14:textId="77777777" w:rsidR="0002108F" w:rsidRPr="0002108F" w:rsidRDefault="0002108F" w:rsidP="0002108F"/>
    <w:p w14:paraId="4A80482A" w14:textId="77777777" w:rsidR="0002108F" w:rsidRDefault="0002108F" w:rsidP="0002108F">
      <w:pPr>
        <w:rPr>
          <w:noProof/>
        </w:rPr>
      </w:pPr>
    </w:p>
    <w:p w14:paraId="365D5916" w14:textId="77777777" w:rsidR="0002108F" w:rsidRDefault="00654686" w:rsidP="000210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90C55C" wp14:editId="62F00E58">
                <wp:simplePos x="0" y="0"/>
                <wp:positionH relativeFrom="page">
                  <wp:posOffset>4928566</wp:posOffset>
                </wp:positionH>
                <wp:positionV relativeFrom="paragraph">
                  <wp:posOffset>72390</wp:posOffset>
                </wp:positionV>
                <wp:extent cx="1985976" cy="2600077"/>
                <wp:effectExtent l="0" t="0" r="14605" b="10160"/>
                <wp:wrapNone/>
                <wp:docPr id="13434352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976" cy="260007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77A89368" w14:textId="77777777" w:rsidR="00654686" w:rsidRPr="00654686" w:rsidRDefault="00654686" w:rsidP="00654686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</w:pPr>
                            <w:r w:rsidRPr="0065468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  <w:t>Final Drives</w:t>
                            </w:r>
                          </w:p>
                          <w:p w14:paraId="192BEB9A" w14:textId="77777777" w:rsidR="00654686" w:rsidRPr="00654686" w:rsidRDefault="00654686" w:rsidP="00654686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</w:p>
                          <w:p w14:paraId="44FA3F4C" w14:textId="77777777" w:rsidR="00654686" w:rsidRPr="00654686" w:rsidRDefault="00654686" w:rsidP="0065468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6546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Final drives are bolted to a stand.</w:t>
                            </w:r>
                          </w:p>
                          <w:p w14:paraId="4F5B23F8" w14:textId="77777777" w:rsidR="00654686" w:rsidRPr="00654686" w:rsidRDefault="00654686" w:rsidP="0065468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65468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Final drives and stand to be secured with chains and satangs to prevent movement whilst in transit.</w:t>
                            </w:r>
                          </w:p>
                          <w:p w14:paraId="767FC75E" w14:textId="77777777" w:rsidR="00654686" w:rsidRPr="00654686" w:rsidRDefault="00654686" w:rsidP="00654686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C55C" id="_x0000_s1040" type="#_x0000_t202" style="position:absolute;margin-left:388.1pt;margin-top:5.7pt;width:156.4pt;height:204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" fillcolor="#d9d9d9" strokecolor="#7f7f7f" strokeweight=".5pt">
                <v:textbox>
                  <w:txbxContent>
                    <w:p w14:paraId="77A89368" w14:textId="77777777" w:rsidR="00654686" w:rsidRPr="00654686" w:rsidRDefault="00654686" w:rsidP="00654686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</w:pPr>
                      <w:r w:rsidRPr="00654686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  <w:t>Final Drives</w:t>
                      </w:r>
                    </w:p>
                    <w:p w14:paraId="192BEB9A" w14:textId="77777777" w:rsidR="00654686" w:rsidRPr="00654686" w:rsidRDefault="00654686" w:rsidP="00654686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</w:p>
                    <w:p w14:paraId="44FA3F4C" w14:textId="77777777" w:rsidR="00654686" w:rsidRPr="00654686" w:rsidRDefault="00654686" w:rsidP="0065468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65468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Final drives are bolted to a stand.</w:t>
                      </w:r>
                    </w:p>
                    <w:p w14:paraId="4F5B23F8" w14:textId="77777777" w:rsidR="00654686" w:rsidRPr="00654686" w:rsidRDefault="00654686" w:rsidP="0065468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65468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Final drives and stand to be secured with chains and satangs to prevent movement whilst in transit.</w:t>
                      </w:r>
                    </w:p>
                    <w:p w14:paraId="767FC75E" w14:textId="77777777" w:rsidR="00654686" w:rsidRPr="00654686" w:rsidRDefault="00654686" w:rsidP="00654686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108F">
        <w:rPr>
          <w:noProof/>
        </w:rPr>
        <w:drawing>
          <wp:inline distT="0" distB="0" distL="0" distR="0" wp14:anchorId="2E634174" wp14:editId="30D2BFCE">
            <wp:extent cx="6163945" cy="2809875"/>
            <wp:effectExtent l="0" t="0" r="8255" b="9525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7510" w14:textId="77777777" w:rsidR="0002108F" w:rsidRDefault="0002108F" w:rsidP="0002108F">
      <w:pPr>
        <w:rPr>
          <w:noProof/>
        </w:rPr>
      </w:pPr>
    </w:p>
    <w:p w14:paraId="55AAB902" w14:textId="77777777" w:rsidR="0002108F" w:rsidRDefault="000F1C8D" w:rsidP="0002108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151250" wp14:editId="636C3DAF">
                <wp:simplePos x="0" y="0"/>
                <wp:positionH relativeFrom="margin">
                  <wp:align>right</wp:align>
                </wp:positionH>
                <wp:positionV relativeFrom="paragraph">
                  <wp:posOffset>34842</wp:posOffset>
                </wp:positionV>
                <wp:extent cx="1995529" cy="2814762"/>
                <wp:effectExtent l="0" t="0" r="24130" b="24130"/>
                <wp:wrapNone/>
                <wp:docPr id="18886226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529" cy="281476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521A6F60" w14:textId="77777777" w:rsidR="000F1C8D" w:rsidRDefault="000F1C8D" w:rsidP="000F1C8D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</w:pPr>
                            <w:r w:rsidRPr="000F1C8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  <w:t>Engines and transmissions</w:t>
                            </w:r>
                          </w:p>
                          <w:p w14:paraId="5B2F9BED" w14:textId="77777777" w:rsidR="000F1C8D" w:rsidRPr="000F1C8D" w:rsidRDefault="000F1C8D" w:rsidP="000F1C8D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</w:pPr>
                          </w:p>
                          <w:p w14:paraId="4C7DBC12" w14:textId="77777777" w:rsidR="000F1C8D" w:rsidRPr="000F1C8D" w:rsidRDefault="000F1C8D" w:rsidP="000F1C8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n-ZA"/>
                              </w:rPr>
                            </w:pPr>
                            <w:r w:rsidRPr="000F1C8D">
                              <w:rPr>
                                <w:rFonts w:asciiTheme="minorHAnsi" w:hAnsiTheme="minorHAnsi" w:cstheme="minorHAnsi"/>
                                <w:lang w:val="en-ZA"/>
                              </w:rPr>
                              <w:t>Engines and transmissions are secured to the stand stands.</w:t>
                            </w:r>
                          </w:p>
                          <w:p w14:paraId="0EA4EABD" w14:textId="77777777" w:rsidR="000F1C8D" w:rsidRPr="000F1C8D" w:rsidRDefault="000F1C8D" w:rsidP="000F1C8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n-ZA"/>
                              </w:rPr>
                            </w:pPr>
                            <w:r w:rsidRPr="000F1C8D">
                              <w:rPr>
                                <w:rFonts w:asciiTheme="minorHAnsi" w:hAnsiTheme="minorHAnsi" w:cstheme="minorHAnsi"/>
                                <w:lang w:val="en-ZA"/>
                              </w:rPr>
                              <w:t xml:space="preserve">No engine or transmission can be loaded or accepted if not secures on a stand. </w:t>
                            </w:r>
                          </w:p>
                          <w:p w14:paraId="67CE1339" w14:textId="77777777" w:rsidR="000F1C8D" w:rsidRPr="000F1C8D" w:rsidRDefault="000F1C8D" w:rsidP="000F1C8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n-ZA"/>
                              </w:rPr>
                            </w:pPr>
                            <w:r w:rsidRPr="000F1C8D">
                              <w:rPr>
                                <w:rFonts w:asciiTheme="minorHAnsi" w:hAnsiTheme="minorHAnsi" w:cstheme="minorHAnsi"/>
                                <w:lang w:val="en-ZA"/>
                              </w:rPr>
                              <w:t>Use chains and Ratchets to sure this to the truck.</w:t>
                            </w:r>
                          </w:p>
                          <w:p w14:paraId="67C4653F" w14:textId="77777777" w:rsidR="000F1C8D" w:rsidRPr="000F1C8D" w:rsidRDefault="000F1C8D" w:rsidP="000F1C8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en-ZA"/>
                              </w:rPr>
                            </w:pPr>
                            <w:r w:rsidRPr="000F1C8D">
                              <w:rPr>
                                <w:rFonts w:asciiTheme="minorHAnsi" w:hAnsiTheme="minorHAnsi" w:cstheme="minorHAnsi"/>
                                <w:lang w:val="en-ZA"/>
                              </w:rPr>
                              <w:t>Customer to ensure engines and transmissions are secured on stands before loading</w:t>
                            </w:r>
                            <w:r w:rsidRPr="000F1C8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ZA"/>
                              </w:rPr>
                              <w:t>.</w:t>
                            </w:r>
                          </w:p>
                          <w:p w14:paraId="746CFF2B" w14:textId="77777777" w:rsidR="000F1C8D" w:rsidRPr="000F1C8D" w:rsidRDefault="000F1C8D" w:rsidP="000F1C8D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1250" id="_x0000_s1041" type="#_x0000_t202" style="position:absolute;margin-left:105.95pt;margin-top:2.75pt;width:157.15pt;height:221.6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" fillcolor="#d9d9d9" strokecolor="#7f7f7f" strokeweight=".5pt">
                <v:textbox>
                  <w:txbxContent>
                    <w:p w14:paraId="521A6F60" w14:textId="77777777" w:rsidR="000F1C8D" w:rsidRDefault="000F1C8D" w:rsidP="000F1C8D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</w:pPr>
                      <w:r w:rsidRPr="000F1C8D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  <w:t>Engines and transmissions</w:t>
                      </w:r>
                    </w:p>
                    <w:p w14:paraId="5B2F9BED" w14:textId="77777777" w:rsidR="000F1C8D" w:rsidRPr="000F1C8D" w:rsidRDefault="000F1C8D" w:rsidP="000F1C8D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</w:pPr>
                    </w:p>
                    <w:p w14:paraId="4C7DBC12" w14:textId="77777777" w:rsidR="000F1C8D" w:rsidRPr="000F1C8D" w:rsidRDefault="000F1C8D" w:rsidP="000F1C8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n-ZA"/>
                        </w:rPr>
                      </w:pPr>
                      <w:r w:rsidRPr="000F1C8D">
                        <w:rPr>
                          <w:rFonts w:asciiTheme="minorHAnsi" w:hAnsiTheme="minorHAnsi" w:cstheme="minorHAnsi"/>
                          <w:lang w:val="en-ZA"/>
                        </w:rPr>
                        <w:t>Engines and transmissions are secured to the stand stands.</w:t>
                      </w:r>
                    </w:p>
                    <w:p w14:paraId="0EA4EABD" w14:textId="77777777" w:rsidR="000F1C8D" w:rsidRPr="000F1C8D" w:rsidRDefault="000F1C8D" w:rsidP="000F1C8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n-ZA"/>
                        </w:rPr>
                      </w:pPr>
                      <w:r w:rsidRPr="000F1C8D">
                        <w:rPr>
                          <w:rFonts w:asciiTheme="minorHAnsi" w:hAnsiTheme="minorHAnsi" w:cstheme="minorHAnsi"/>
                          <w:lang w:val="en-ZA"/>
                        </w:rPr>
                        <w:t xml:space="preserve">No engine or transmission can be loaded or accepted if not secures on a stand. </w:t>
                      </w:r>
                    </w:p>
                    <w:p w14:paraId="67CE1339" w14:textId="77777777" w:rsidR="000F1C8D" w:rsidRPr="000F1C8D" w:rsidRDefault="000F1C8D" w:rsidP="000F1C8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n-ZA"/>
                        </w:rPr>
                      </w:pPr>
                      <w:r w:rsidRPr="000F1C8D">
                        <w:rPr>
                          <w:rFonts w:asciiTheme="minorHAnsi" w:hAnsiTheme="minorHAnsi" w:cstheme="minorHAnsi"/>
                          <w:lang w:val="en-ZA"/>
                        </w:rPr>
                        <w:t>Use chains and Ratchets to sure this to the truck.</w:t>
                      </w:r>
                    </w:p>
                    <w:p w14:paraId="67C4653F" w14:textId="77777777" w:rsidR="000F1C8D" w:rsidRPr="000F1C8D" w:rsidRDefault="000F1C8D" w:rsidP="000F1C8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lang w:val="en-ZA"/>
                        </w:rPr>
                      </w:pPr>
                      <w:r w:rsidRPr="000F1C8D">
                        <w:rPr>
                          <w:rFonts w:asciiTheme="minorHAnsi" w:hAnsiTheme="minorHAnsi" w:cstheme="minorHAnsi"/>
                          <w:lang w:val="en-ZA"/>
                        </w:rPr>
                        <w:t>Customer to ensure engines and transmissions are secured on stands before loading</w:t>
                      </w:r>
                      <w:r w:rsidRPr="000F1C8D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ZA"/>
                        </w:rPr>
                        <w:t>.</w:t>
                      </w:r>
                    </w:p>
                    <w:p w14:paraId="746CFF2B" w14:textId="77777777" w:rsidR="000F1C8D" w:rsidRPr="000F1C8D" w:rsidRDefault="000F1C8D" w:rsidP="000F1C8D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08F">
        <w:rPr>
          <w:noProof/>
        </w:rPr>
        <w:drawing>
          <wp:inline distT="0" distB="0" distL="0" distR="0" wp14:anchorId="4A874C5F" wp14:editId="4389C4A2">
            <wp:extent cx="6163945" cy="2886075"/>
            <wp:effectExtent l="0" t="0" r="8255" b="9525"/>
            <wp:docPr id="10" name="Picture 10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6589" w14:textId="77777777" w:rsidR="0002108F" w:rsidRDefault="0002108F" w:rsidP="0002108F">
      <w:pPr>
        <w:rPr>
          <w:noProof/>
        </w:rPr>
      </w:pPr>
    </w:p>
    <w:p w14:paraId="38ABEA26" w14:textId="77777777" w:rsidR="0002108F" w:rsidRDefault="00AE2548" w:rsidP="0002108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4958D0" wp14:editId="73E0F4DB">
                <wp:simplePos x="0" y="0"/>
                <wp:positionH relativeFrom="margin">
                  <wp:posOffset>4112094</wp:posOffset>
                </wp:positionH>
                <wp:positionV relativeFrom="paragraph">
                  <wp:posOffset>94146</wp:posOffset>
                </wp:positionV>
                <wp:extent cx="1995529" cy="2814762"/>
                <wp:effectExtent l="0" t="0" r="24130" b="24130"/>
                <wp:wrapNone/>
                <wp:docPr id="17411067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529" cy="281476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77AB8AE1" w14:textId="77777777" w:rsidR="00AE2548" w:rsidRPr="00AA713E" w:rsidRDefault="00AA713E" w:rsidP="00AE2548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ZA"/>
                              </w:rPr>
                            </w:pPr>
                            <w:r w:rsidRPr="00AA713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Huge Items to be secured with chains</w:t>
                            </w:r>
                          </w:p>
                          <w:p w14:paraId="0AFBDF90" w14:textId="77777777" w:rsidR="00AA713E" w:rsidRPr="00AA713E" w:rsidRDefault="00AA713E" w:rsidP="00AA713E">
                            <w:pP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en-ZA"/>
                              </w:rPr>
                            </w:pPr>
                          </w:p>
                          <w:p w14:paraId="7BBC5AAB" w14:textId="77777777" w:rsidR="00AA713E" w:rsidRPr="00AA713E" w:rsidRDefault="00AA713E" w:rsidP="00AA713E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AA71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 xml:space="preserve">All heavy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 xml:space="preserve">items </w:t>
                            </w:r>
                            <w:r w:rsidRPr="00AA71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to be secured with chains and satangs to prevent movement during transit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.</w:t>
                            </w:r>
                          </w:p>
                          <w:p w14:paraId="03EF5DA4" w14:textId="77777777" w:rsidR="00AA713E" w:rsidRPr="00AA713E" w:rsidRDefault="00AA713E" w:rsidP="00AA713E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AA71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Drivers are responsible to secure loads before departure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ZA"/>
                              </w:rPr>
                              <w:t>.</w:t>
                            </w:r>
                          </w:p>
                          <w:p w14:paraId="10E81873" w14:textId="77777777" w:rsidR="00AE2548" w:rsidRPr="00AA713E" w:rsidRDefault="00AE2548" w:rsidP="00AE2548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58D0" id="_x0000_s1042" type="#_x0000_t202" style="position:absolute;margin-left:323.8pt;margin-top:7.4pt;width:157.15pt;height:221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" fillcolor="#d9d9d9" strokecolor="#7f7f7f" strokeweight=".5pt">
                <v:textbox>
                  <w:txbxContent>
                    <w:p w14:paraId="77AB8AE1" w14:textId="77777777" w:rsidR="00AE2548" w:rsidRPr="00AA713E" w:rsidRDefault="00AA713E" w:rsidP="00AE2548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ZA"/>
                        </w:rPr>
                      </w:pPr>
                      <w:r w:rsidRPr="00AA713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Huge Items to be secured with chains</w:t>
                      </w:r>
                    </w:p>
                    <w:p w14:paraId="0AFBDF90" w14:textId="77777777" w:rsidR="00AA713E" w:rsidRPr="00AA713E" w:rsidRDefault="00AA713E" w:rsidP="00AA713E">
                      <w:pPr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en-ZA"/>
                        </w:rPr>
                      </w:pPr>
                    </w:p>
                    <w:p w14:paraId="7BBC5AAB" w14:textId="77777777" w:rsidR="00AA713E" w:rsidRPr="00AA713E" w:rsidRDefault="00AA713E" w:rsidP="00AA713E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AA713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 xml:space="preserve">All heavy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 xml:space="preserve">items </w:t>
                      </w:r>
                      <w:r w:rsidRPr="00AA713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to be secured with chains and satangs to prevent movement during transit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.</w:t>
                      </w:r>
                    </w:p>
                    <w:p w14:paraId="03EF5DA4" w14:textId="77777777" w:rsidR="00AA713E" w:rsidRPr="00AA713E" w:rsidRDefault="00AA713E" w:rsidP="00AA713E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</w:pPr>
                      <w:r w:rsidRPr="00AA713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Drivers are responsible to secure loads before departure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ZA"/>
                        </w:rPr>
                        <w:t>.</w:t>
                      </w:r>
                    </w:p>
                    <w:p w14:paraId="10E81873" w14:textId="77777777" w:rsidR="00AE2548" w:rsidRPr="00AA713E" w:rsidRDefault="00AE2548" w:rsidP="00AE2548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08F">
        <w:rPr>
          <w:noProof/>
        </w:rPr>
        <w:drawing>
          <wp:inline distT="0" distB="0" distL="0" distR="0" wp14:anchorId="181E78D6" wp14:editId="640E6635">
            <wp:extent cx="6163945" cy="2981325"/>
            <wp:effectExtent l="0" t="0" r="8255" b="9525"/>
            <wp:docPr id="11" name="Picture 11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822E" w14:textId="77777777" w:rsidR="002954B1" w:rsidRDefault="002954B1" w:rsidP="00894038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en-ZA"/>
        </w:rPr>
      </w:pPr>
    </w:p>
    <w:p w14:paraId="3088F867" w14:textId="77777777" w:rsidR="00467263" w:rsidRPr="00467263" w:rsidRDefault="00467263" w:rsidP="00467263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en-ZA"/>
        </w:rPr>
      </w:pPr>
      <w:r w:rsidRPr="00467263">
        <w:rPr>
          <w:rFonts w:ascii="Calibri" w:hAnsi="Calibri" w:cs="Calibri"/>
          <w:b/>
          <w:bCs/>
          <w:sz w:val="22"/>
          <w:szCs w:val="22"/>
          <w:lang w:val="en-ZA"/>
        </w:rPr>
        <w:t xml:space="preserve">Should Cargo not be secured as per above: </w:t>
      </w:r>
    </w:p>
    <w:p w14:paraId="11AE4B28" w14:textId="77777777" w:rsidR="00467263" w:rsidRDefault="00467263" w:rsidP="00467263">
      <w:pPr>
        <w:spacing w:line="276" w:lineRule="auto"/>
        <w:rPr>
          <w:lang w:val="en-ZA"/>
        </w:rPr>
      </w:pPr>
    </w:p>
    <w:p w14:paraId="6685F8CC" w14:textId="77777777" w:rsidR="00467263" w:rsidRPr="0025784B" w:rsidRDefault="00467263" w:rsidP="00467263">
      <w:pPr>
        <w:pStyle w:val="ListParagraph"/>
        <w:numPr>
          <w:ilvl w:val="0"/>
          <w:numId w:val="37"/>
        </w:numPr>
        <w:spacing w:line="276" w:lineRule="auto"/>
        <w:rPr>
          <w:rFonts w:ascii="Calibri" w:hAnsi="Calibri" w:cs="Calibri"/>
          <w:sz w:val="22"/>
          <w:szCs w:val="22"/>
          <w:lang w:val="en-ZA"/>
        </w:rPr>
      </w:pPr>
      <w:r w:rsidRPr="0025784B">
        <w:rPr>
          <w:rFonts w:ascii="Calibri" w:hAnsi="Calibri" w:cs="Calibri"/>
          <w:sz w:val="22"/>
          <w:szCs w:val="22"/>
          <w:lang w:val="en-ZA"/>
        </w:rPr>
        <w:t>Driver to report immediately to Direct Line Manager</w:t>
      </w:r>
    </w:p>
    <w:p w14:paraId="3CA69DF3" w14:textId="77777777" w:rsidR="00467263" w:rsidRPr="0025784B" w:rsidRDefault="00467263" w:rsidP="00467263">
      <w:pPr>
        <w:pStyle w:val="ListParagraph"/>
        <w:numPr>
          <w:ilvl w:val="0"/>
          <w:numId w:val="37"/>
        </w:numPr>
        <w:spacing w:line="276" w:lineRule="auto"/>
        <w:rPr>
          <w:rFonts w:ascii="Calibri" w:hAnsi="Calibri" w:cs="Calibri"/>
          <w:sz w:val="22"/>
          <w:szCs w:val="22"/>
          <w:lang w:val="en-ZA"/>
        </w:rPr>
      </w:pPr>
      <w:r w:rsidRPr="0025784B">
        <w:rPr>
          <w:rFonts w:ascii="Calibri" w:hAnsi="Calibri" w:cs="Calibri"/>
          <w:sz w:val="22"/>
          <w:szCs w:val="22"/>
          <w:lang w:val="en-ZA"/>
        </w:rPr>
        <w:t>Driver to take photos of the Cargo (if possible)</w:t>
      </w:r>
    </w:p>
    <w:p w14:paraId="5F064612" w14:textId="77777777" w:rsidR="00467263" w:rsidRPr="0025784B" w:rsidRDefault="00467263" w:rsidP="00467263">
      <w:pPr>
        <w:pStyle w:val="ListParagraph"/>
        <w:numPr>
          <w:ilvl w:val="0"/>
          <w:numId w:val="37"/>
        </w:numPr>
        <w:spacing w:line="276" w:lineRule="auto"/>
        <w:rPr>
          <w:rFonts w:ascii="Calibri" w:hAnsi="Calibri" w:cs="Calibri"/>
          <w:sz w:val="22"/>
          <w:szCs w:val="22"/>
          <w:lang w:val="en-ZA"/>
        </w:rPr>
      </w:pPr>
      <w:r w:rsidRPr="0025784B">
        <w:rPr>
          <w:rFonts w:ascii="Calibri" w:hAnsi="Calibri" w:cs="Calibri"/>
          <w:sz w:val="22"/>
          <w:szCs w:val="22"/>
          <w:lang w:val="en-ZA"/>
        </w:rPr>
        <w:t>Line Manager / Account Executive to contact the customer.</w:t>
      </w:r>
    </w:p>
    <w:p w14:paraId="0EBB15BB" w14:textId="77777777" w:rsidR="00467263" w:rsidRPr="0025784B" w:rsidRDefault="00467263" w:rsidP="00467263">
      <w:pPr>
        <w:pStyle w:val="ListParagraph"/>
        <w:numPr>
          <w:ilvl w:val="0"/>
          <w:numId w:val="37"/>
        </w:numPr>
        <w:spacing w:line="276" w:lineRule="auto"/>
        <w:rPr>
          <w:rFonts w:ascii="Calibri" w:hAnsi="Calibri" w:cs="Calibri"/>
          <w:sz w:val="22"/>
          <w:szCs w:val="22"/>
          <w:lang w:val="en-ZA"/>
        </w:rPr>
      </w:pPr>
      <w:r w:rsidRPr="0025784B">
        <w:rPr>
          <w:rFonts w:ascii="Calibri" w:hAnsi="Calibri" w:cs="Calibri"/>
          <w:sz w:val="22"/>
          <w:szCs w:val="22"/>
          <w:lang w:val="en-ZA"/>
        </w:rPr>
        <w:t>Driver to wait for Line Manager instruction.</w:t>
      </w:r>
    </w:p>
    <w:p w14:paraId="3A3D5DB5" w14:textId="77777777" w:rsidR="00467263" w:rsidRDefault="00467263" w:rsidP="00894038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en-ZA"/>
        </w:rPr>
      </w:pPr>
    </w:p>
    <w:p w14:paraId="5F40BA20" w14:textId="77777777" w:rsidR="00894038" w:rsidRDefault="00894038" w:rsidP="00894038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en-ZA"/>
        </w:rPr>
      </w:pPr>
      <w:r>
        <w:rPr>
          <w:rFonts w:ascii="Calibri" w:hAnsi="Calibri" w:cs="Calibri"/>
          <w:b/>
          <w:bCs/>
          <w:sz w:val="22"/>
          <w:szCs w:val="22"/>
          <w:lang w:val="en-ZA"/>
        </w:rPr>
        <w:t>Securing loads before departure:</w:t>
      </w:r>
    </w:p>
    <w:p w14:paraId="51314181" w14:textId="77777777" w:rsidR="00894038" w:rsidRPr="00F6250B" w:rsidRDefault="00894038" w:rsidP="00894038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en-ZA"/>
        </w:rPr>
      </w:pPr>
    </w:p>
    <w:p w14:paraId="69AAD092" w14:textId="77777777" w:rsidR="00894038" w:rsidRPr="00467263" w:rsidRDefault="00894038" w:rsidP="00894038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Calibri" w:hAnsi="Calibri" w:cs="Calibri"/>
          <w:sz w:val="22"/>
          <w:szCs w:val="22"/>
          <w:lang w:val="en-ZA"/>
        </w:rPr>
      </w:pPr>
      <w:r w:rsidRPr="00467263">
        <w:rPr>
          <w:rFonts w:ascii="Calibri" w:hAnsi="Calibri" w:cs="Calibri"/>
          <w:sz w:val="22"/>
          <w:szCs w:val="22"/>
          <w:lang w:val="en-ZA"/>
        </w:rPr>
        <w:t>Secur</w:t>
      </w:r>
      <w:r w:rsidR="002954B1" w:rsidRPr="00467263">
        <w:rPr>
          <w:rFonts w:ascii="Calibri" w:hAnsi="Calibri" w:cs="Calibri"/>
          <w:sz w:val="22"/>
          <w:szCs w:val="22"/>
          <w:lang w:val="en-ZA"/>
        </w:rPr>
        <w:t>e cargo</w:t>
      </w:r>
      <w:r w:rsidRPr="00467263">
        <w:rPr>
          <w:rFonts w:ascii="Calibri" w:hAnsi="Calibri" w:cs="Calibri"/>
          <w:sz w:val="22"/>
          <w:szCs w:val="22"/>
          <w:lang w:val="en-ZA"/>
        </w:rPr>
        <w:t xml:space="preserve"> on vehicles to </w:t>
      </w:r>
      <w:r w:rsidR="002954B1" w:rsidRPr="00467263">
        <w:rPr>
          <w:rFonts w:ascii="Calibri" w:hAnsi="Calibri" w:cs="Calibri"/>
          <w:sz w:val="22"/>
          <w:szCs w:val="22"/>
          <w:lang w:val="en-ZA"/>
        </w:rPr>
        <w:t>prevent in transit</w:t>
      </w:r>
      <w:r w:rsidRPr="00467263">
        <w:rPr>
          <w:rFonts w:ascii="Calibri" w:hAnsi="Calibri" w:cs="Calibri"/>
          <w:sz w:val="22"/>
          <w:szCs w:val="22"/>
          <w:lang w:val="en-ZA"/>
        </w:rPr>
        <w:t xml:space="preserve"> damage</w:t>
      </w:r>
      <w:r w:rsidR="002954B1" w:rsidRPr="00467263">
        <w:rPr>
          <w:rFonts w:ascii="Calibri" w:hAnsi="Calibri" w:cs="Calibri"/>
          <w:sz w:val="22"/>
          <w:szCs w:val="22"/>
          <w:lang w:val="en-ZA"/>
        </w:rPr>
        <w:t>.</w:t>
      </w:r>
      <w:r w:rsidRPr="00467263">
        <w:rPr>
          <w:rFonts w:ascii="Calibri" w:hAnsi="Calibri" w:cs="Calibri"/>
          <w:sz w:val="22"/>
          <w:szCs w:val="22"/>
          <w:lang w:val="en-ZA"/>
        </w:rPr>
        <w:t xml:space="preserve"> </w:t>
      </w:r>
    </w:p>
    <w:p w14:paraId="591061A8" w14:textId="77777777" w:rsidR="002954B1" w:rsidRPr="00467263" w:rsidRDefault="002954B1" w:rsidP="002954B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Calibri" w:hAnsi="Calibri" w:cs="Calibri"/>
          <w:sz w:val="22"/>
          <w:szCs w:val="22"/>
          <w:lang w:val="en-ZA"/>
        </w:rPr>
      </w:pPr>
      <w:r w:rsidRPr="00467263">
        <w:rPr>
          <w:rFonts w:ascii="Calibri" w:hAnsi="Calibri" w:cs="Calibri"/>
          <w:sz w:val="22"/>
          <w:szCs w:val="22"/>
          <w:lang w:val="en-ZA"/>
        </w:rPr>
        <w:t xml:space="preserve">Cargo </w:t>
      </w:r>
      <w:r w:rsidR="00894038" w:rsidRPr="00467263">
        <w:rPr>
          <w:rFonts w:ascii="Calibri" w:hAnsi="Calibri" w:cs="Calibri"/>
          <w:sz w:val="22"/>
          <w:szCs w:val="22"/>
          <w:lang w:val="en-ZA"/>
        </w:rPr>
        <w:t xml:space="preserve">securing equipment must always be </w:t>
      </w:r>
      <w:r w:rsidRPr="00467263">
        <w:rPr>
          <w:rFonts w:ascii="Calibri" w:hAnsi="Calibri" w:cs="Calibri"/>
          <w:sz w:val="22"/>
          <w:szCs w:val="22"/>
          <w:lang w:val="en-ZA"/>
        </w:rPr>
        <w:t>used when loading cargo.</w:t>
      </w:r>
    </w:p>
    <w:p w14:paraId="647F4418" w14:textId="77777777" w:rsidR="002954B1" w:rsidRPr="00467263" w:rsidRDefault="002954B1" w:rsidP="002954B1">
      <w:pPr>
        <w:pStyle w:val="ListParagraph"/>
        <w:numPr>
          <w:ilvl w:val="1"/>
          <w:numId w:val="17"/>
        </w:numPr>
        <w:spacing w:line="276" w:lineRule="auto"/>
        <w:jc w:val="both"/>
        <w:rPr>
          <w:rFonts w:ascii="Calibri" w:hAnsi="Calibri" w:cs="Calibri"/>
          <w:sz w:val="22"/>
          <w:szCs w:val="22"/>
          <w:lang w:val="en-ZA"/>
        </w:rPr>
      </w:pPr>
      <w:r w:rsidRPr="00467263">
        <w:rPr>
          <w:rFonts w:ascii="Calibri" w:hAnsi="Calibri" w:cs="Calibri"/>
          <w:sz w:val="22"/>
          <w:szCs w:val="22"/>
          <w:lang w:val="en-ZA"/>
        </w:rPr>
        <w:t>Cargo securing equipment:</w:t>
      </w:r>
    </w:p>
    <w:p w14:paraId="0164334D" w14:textId="77777777" w:rsidR="00894038" w:rsidRPr="002954B1" w:rsidRDefault="00894038" w:rsidP="005B3A3A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Calibri" w:hAnsi="Calibri" w:cs="Calibri"/>
          <w:sz w:val="22"/>
          <w:szCs w:val="22"/>
          <w:lang w:val="en-ZA"/>
        </w:rPr>
      </w:pPr>
      <w:r w:rsidRPr="002954B1">
        <w:rPr>
          <w:rFonts w:ascii="Calibri" w:hAnsi="Calibri" w:cs="Calibri"/>
          <w:sz w:val="22"/>
          <w:szCs w:val="22"/>
          <w:lang w:val="en-ZA"/>
        </w:rPr>
        <w:t>Types of Fastening equipment</w:t>
      </w:r>
    </w:p>
    <w:p w14:paraId="7C10B7A2" w14:textId="77777777" w:rsidR="00894038" w:rsidRPr="002954B1" w:rsidRDefault="00894038" w:rsidP="005B3A3A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Calibri" w:hAnsi="Calibri" w:cs="Calibri"/>
          <w:sz w:val="22"/>
          <w:szCs w:val="22"/>
          <w:lang w:val="en-ZA"/>
        </w:rPr>
      </w:pPr>
      <w:r w:rsidRPr="002954B1">
        <w:rPr>
          <w:rFonts w:ascii="Calibri" w:hAnsi="Calibri" w:cs="Calibri"/>
          <w:sz w:val="22"/>
          <w:szCs w:val="22"/>
          <w:lang w:val="en-ZA"/>
        </w:rPr>
        <w:t>Cargo Nets</w:t>
      </w:r>
    </w:p>
    <w:p w14:paraId="2861B791" w14:textId="77777777" w:rsidR="00894038" w:rsidRPr="002954B1" w:rsidRDefault="00894038" w:rsidP="005B3A3A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Calibri" w:hAnsi="Calibri" w:cs="Calibri"/>
          <w:sz w:val="22"/>
          <w:szCs w:val="22"/>
          <w:lang w:val="en-ZA"/>
        </w:rPr>
      </w:pPr>
      <w:r w:rsidRPr="002954B1">
        <w:rPr>
          <w:rFonts w:ascii="Calibri" w:hAnsi="Calibri" w:cs="Calibri"/>
          <w:sz w:val="22"/>
          <w:szCs w:val="22"/>
          <w:lang w:val="en-ZA"/>
        </w:rPr>
        <w:t>Belts and Ratchets</w:t>
      </w:r>
    </w:p>
    <w:p w14:paraId="47CC027A" w14:textId="77777777" w:rsidR="00894038" w:rsidRPr="002954B1" w:rsidRDefault="00894038" w:rsidP="005B3A3A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Calibri" w:hAnsi="Calibri" w:cs="Calibri"/>
          <w:sz w:val="22"/>
          <w:szCs w:val="22"/>
          <w:lang w:val="en-ZA"/>
        </w:rPr>
      </w:pPr>
      <w:r w:rsidRPr="002954B1">
        <w:rPr>
          <w:rFonts w:ascii="Calibri" w:hAnsi="Calibri" w:cs="Calibri"/>
          <w:sz w:val="22"/>
          <w:szCs w:val="22"/>
          <w:lang w:val="en-ZA"/>
        </w:rPr>
        <w:t xml:space="preserve">Chains and </w:t>
      </w:r>
      <w:r w:rsidR="002954B1" w:rsidRPr="002954B1">
        <w:rPr>
          <w:rFonts w:ascii="Calibri" w:hAnsi="Calibri" w:cs="Calibri"/>
          <w:sz w:val="22"/>
          <w:szCs w:val="22"/>
          <w:lang w:val="en-ZA"/>
        </w:rPr>
        <w:t>Satangs</w:t>
      </w:r>
    </w:p>
    <w:p w14:paraId="7887E320" w14:textId="77777777" w:rsidR="00894038" w:rsidRPr="00467263" w:rsidRDefault="002954B1" w:rsidP="005B3A3A">
      <w:pPr>
        <w:pStyle w:val="ListParagraph"/>
        <w:numPr>
          <w:ilvl w:val="0"/>
          <w:numId w:val="38"/>
        </w:numPr>
        <w:spacing w:line="276" w:lineRule="auto"/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en-ZA"/>
        </w:rPr>
      </w:pPr>
      <w:r w:rsidRPr="002954B1"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en-ZA"/>
        </w:rPr>
        <w:t>T</w:t>
      </w:r>
      <w:proofErr w:type="spellStart"/>
      <w:r w:rsidRPr="002954B1">
        <w:rPr>
          <w:rFonts w:ascii="Calibri" w:hAnsi="Calibri" w:cs="Calibri"/>
          <w:sz w:val="22"/>
          <w:szCs w:val="22"/>
          <w:lang w:val="en-ZA"/>
        </w:rPr>
        <w:t>arpaulin</w:t>
      </w:r>
      <w:proofErr w:type="spellEnd"/>
    </w:p>
    <w:p w14:paraId="1021368B" w14:textId="77777777" w:rsidR="00894038" w:rsidRPr="00467263" w:rsidRDefault="00894038" w:rsidP="005B3A3A">
      <w:pPr>
        <w:pStyle w:val="ListParagraph"/>
        <w:numPr>
          <w:ilvl w:val="0"/>
          <w:numId w:val="38"/>
        </w:numPr>
        <w:spacing w:line="276" w:lineRule="auto"/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en-ZA"/>
        </w:rPr>
      </w:pPr>
      <w:r w:rsidRPr="00467263"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en-ZA"/>
        </w:rPr>
        <w:t>Corner plates</w:t>
      </w:r>
    </w:p>
    <w:p w14:paraId="653625F8" w14:textId="77777777" w:rsidR="00894038" w:rsidRDefault="00894038" w:rsidP="00894038">
      <w:pPr>
        <w:spacing w:line="276" w:lineRule="auto"/>
        <w:ind w:left="360"/>
        <w:jc w:val="both"/>
        <w:rPr>
          <w:rFonts w:ascii="Calibri" w:hAnsi="Calibri" w:cs="Calibri"/>
          <w:b/>
          <w:bCs/>
          <w:sz w:val="22"/>
          <w:szCs w:val="22"/>
          <w:lang w:val="en-ZA"/>
        </w:rPr>
      </w:pPr>
    </w:p>
    <w:p w14:paraId="695B9320" w14:textId="77777777" w:rsidR="00894038" w:rsidRPr="00947E03" w:rsidRDefault="00894038" w:rsidP="00894038">
      <w:pPr>
        <w:spacing w:line="276" w:lineRule="auto"/>
        <w:ind w:left="360"/>
        <w:jc w:val="both"/>
        <w:rPr>
          <w:rFonts w:ascii="Calibri" w:hAnsi="Calibri" w:cs="Calibri"/>
          <w:b/>
          <w:bCs/>
          <w:sz w:val="22"/>
          <w:szCs w:val="22"/>
          <w:lang w:val="en-ZA"/>
        </w:rPr>
      </w:pPr>
    </w:p>
    <w:p w14:paraId="79283260" w14:textId="77777777" w:rsidR="00894038" w:rsidRPr="003D1C6B" w:rsidRDefault="00894038" w:rsidP="00894038">
      <w:pPr>
        <w:spacing w:line="276" w:lineRule="auto"/>
        <w:ind w:left="720"/>
        <w:jc w:val="both"/>
        <w:rPr>
          <w:rFonts w:ascii="Calibri" w:hAnsi="Calibri" w:cs="Calibri"/>
          <w:b/>
          <w:bCs/>
          <w:sz w:val="22"/>
          <w:szCs w:val="22"/>
          <w:lang w:val="en-ZA"/>
        </w:rPr>
      </w:pPr>
    </w:p>
    <w:p w14:paraId="16218177" w14:textId="77777777" w:rsidR="00894038" w:rsidRPr="003D1C6B" w:rsidRDefault="00894038" w:rsidP="00894038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E707DFC" w14:textId="77777777" w:rsidR="00894038" w:rsidRPr="00894038" w:rsidRDefault="00894038" w:rsidP="00894038"/>
    <w:sectPr w:rsidR="00894038" w:rsidRPr="00894038" w:rsidSect="0029075F">
      <w:headerReference w:type="default" r:id="rId17"/>
      <w:footerReference w:type="default" r:id="rId18"/>
      <w:pgSz w:w="12240" w:h="15840"/>
      <w:pgMar w:top="1440" w:right="1183" w:bottom="1440" w:left="1350" w:header="708" w:footer="1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C45DC" w14:textId="77777777" w:rsidR="00616CCE" w:rsidRDefault="00616CCE" w:rsidP="00561FAE">
      <w:r>
        <w:separator/>
      </w:r>
    </w:p>
  </w:endnote>
  <w:endnote w:type="continuationSeparator" w:id="0">
    <w:p w14:paraId="77CFFB33" w14:textId="77777777" w:rsidR="00616CCE" w:rsidRDefault="00616CCE" w:rsidP="0056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2C922" w14:textId="1CE36A94" w:rsidR="00037025" w:rsidRPr="0029075F" w:rsidRDefault="0029075F" w:rsidP="00736AFD">
    <w:pPr>
      <w:pStyle w:val="Footer"/>
      <w:tabs>
        <w:tab w:val="left" w:pos="8010"/>
        <w:tab w:val="right" w:pos="10631"/>
      </w:tabs>
      <w:rPr>
        <w:rFonts w:ascii="Calibri" w:hAnsi="Calibri" w:cs="Calibri"/>
      </w:rPr>
    </w:pPr>
    <w:r>
      <w:rPr>
        <w:rFonts w:ascii="Calibri" w:hAnsi="Calibri" w:cs="Calibri"/>
      </w:rPr>
      <w:t xml:space="preserve">Page </w:t>
    </w:r>
    <w:r>
      <w:rPr>
        <w:rFonts w:ascii="Calibri" w:hAnsi="Calibri" w:cs="Calibri"/>
        <w:b/>
      </w:rPr>
      <w:fldChar w:fldCharType="begin"/>
    </w:r>
    <w:r>
      <w:rPr>
        <w:rFonts w:ascii="Calibri" w:hAnsi="Calibri" w:cs="Calibri"/>
        <w:b/>
      </w:rPr>
      <w:instrText xml:space="preserve"> PAGE </w:instrText>
    </w:r>
    <w:r>
      <w:rPr>
        <w:rFonts w:ascii="Calibri" w:hAnsi="Calibri" w:cs="Calibri"/>
        <w:b/>
      </w:rPr>
      <w:fldChar w:fldCharType="separate"/>
    </w:r>
    <w:r w:rsidR="00827A3F">
      <w:rPr>
        <w:rFonts w:ascii="Calibri" w:hAnsi="Calibri" w:cs="Calibri"/>
        <w:b/>
        <w:noProof/>
      </w:rPr>
      <w:t>1</w:t>
    </w:r>
    <w:r>
      <w:rPr>
        <w:rFonts w:ascii="Calibri" w:hAnsi="Calibri" w:cs="Calibri"/>
        <w:b/>
      </w:rPr>
      <w:fldChar w:fldCharType="end"/>
    </w:r>
    <w:r>
      <w:rPr>
        <w:rFonts w:ascii="Calibri" w:hAnsi="Calibri" w:cs="Calibri"/>
      </w:rPr>
      <w:t xml:space="preserve"> of </w:t>
    </w:r>
    <w:r>
      <w:rPr>
        <w:rFonts w:ascii="Calibri" w:hAnsi="Calibri" w:cs="Calibri"/>
        <w:b/>
      </w:rPr>
      <w:fldChar w:fldCharType="begin"/>
    </w:r>
    <w:r>
      <w:rPr>
        <w:rFonts w:ascii="Calibri" w:hAnsi="Calibri" w:cs="Calibri"/>
        <w:b/>
      </w:rPr>
      <w:instrText xml:space="preserve"> NUMPAGES  </w:instrText>
    </w:r>
    <w:r>
      <w:rPr>
        <w:rFonts w:ascii="Calibri" w:hAnsi="Calibri" w:cs="Calibri"/>
        <w:b/>
      </w:rPr>
      <w:fldChar w:fldCharType="separate"/>
    </w:r>
    <w:r w:rsidR="00827A3F">
      <w:rPr>
        <w:rFonts w:ascii="Calibri" w:hAnsi="Calibri" w:cs="Calibri"/>
        <w:b/>
        <w:noProof/>
      </w:rPr>
      <w:t>6</w:t>
    </w:r>
    <w:r>
      <w:rPr>
        <w:rFonts w:ascii="Calibri" w:hAnsi="Calibri" w:cs="Calibri"/>
        <w:b/>
      </w:rPr>
      <w:fldChar w:fldCharType="end"/>
    </w:r>
    <w:r>
      <w:rPr>
        <w:rFonts w:ascii="Calibri" w:hAnsi="Calibri" w:cs="Calibri"/>
      </w:rPr>
      <w:t xml:space="preserve">                                             Uncontrolled co</w:t>
    </w:r>
    <w:r w:rsidR="00827A3F">
      <w:rPr>
        <w:rFonts w:ascii="Calibri" w:hAnsi="Calibri" w:cs="Calibri"/>
      </w:rPr>
      <w:t>py if printed</w:t>
    </w:r>
    <w:r w:rsidR="00827A3F">
      <w:rPr>
        <w:rFonts w:ascii="Calibri" w:hAnsi="Calibri" w:cs="Calibri"/>
      </w:rPr>
      <w:tab/>
      <w:t xml:space="preserve"> </w:t>
    </w:r>
  </w:p>
  <w:p w14:paraId="7DDB1396" w14:textId="77777777" w:rsidR="00474A7E" w:rsidRDefault="00474A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50D6D" w14:textId="77777777" w:rsidR="00616CCE" w:rsidRDefault="00616CCE" w:rsidP="00561FAE">
      <w:r>
        <w:separator/>
      </w:r>
    </w:p>
  </w:footnote>
  <w:footnote w:type="continuationSeparator" w:id="0">
    <w:p w14:paraId="50FE397E" w14:textId="77777777" w:rsidR="00616CCE" w:rsidRDefault="00616CCE" w:rsidP="0056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5678B" w14:textId="77777777" w:rsidR="0029075F" w:rsidRDefault="0029075F" w:rsidP="0029075F">
    <w:pPr>
      <w:pStyle w:val="Header"/>
      <w:jc w:val="right"/>
      <w:rPr>
        <w:rFonts w:ascii="Calibri" w:hAnsi="Calibri" w:cs="Calibri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47FC80F" wp14:editId="552AB7FF">
          <wp:simplePos x="0" y="0"/>
          <wp:positionH relativeFrom="margin">
            <wp:posOffset>-184150</wp:posOffset>
          </wp:positionH>
          <wp:positionV relativeFrom="paragraph">
            <wp:posOffset>6350</wp:posOffset>
          </wp:positionV>
          <wp:extent cx="1179195" cy="283210"/>
          <wp:effectExtent l="0" t="0" r="1905" b="2540"/>
          <wp:wrapTight wrapText="bothSides">
            <wp:wrapPolygon edited="0">
              <wp:start x="0" y="0"/>
              <wp:lineTo x="0" y="20341"/>
              <wp:lineTo x="21286" y="20341"/>
              <wp:lineTo x="21286" y="0"/>
              <wp:lineTo x="0" y="0"/>
            </wp:wrapPolygon>
          </wp:wrapTight>
          <wp:docPr id="2119107899" name="Picture 2119107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bCs/>
        <w:sz w:val="32"/>
        <w:szCs w:val="32"/>
      </w:rPr>
      <w:t>Loading Procedures</w:t>
    </w:r>
  </w:p>
  <w:p w14:paraId="49721284" w14:textId="77777777" w:rsidR="0029075F" w:rsidRDefault="0029075F" w:rsidP="0029075F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Standard Operating Procedure</w:t>
    </w:r>
  </w:p>
  <w:p w14:paraId="383D35AF" w14:textId="77777777" w:rsidR="0029075F" w:rsidRDefault="0029075F" w:rsidP="0029075F">
    <w:pPr>
      <w:pStyle w:val="Header"/>
      <w:jc w:val="right"/>
      <w:rPr>
        <w:sz w:val="44"/>
        <w:szCs w:val="44"/>
      </w:rPr>
    </w:pPr>
    <w:r>
      <w:rPr>
        <w:rFonts w:ascii="Calibri" w:hAnsi="Calibri" w:cs="Calibri"/>
      </w:rPr>
      <w:t>Owner/ Department: ZAF – Operations</w:t>
    </w:r>
    <w:r w:rsidRPr="000617B0">
      <w:rPr>
        <w:sz w:val="44"/>
        <w:szCs w:val="44"/>
      </w:rPr>
      <w:t xml:space="preserve"> </w:t>
    </w:r>
  </w:p>
  <w:p w14:paraId="1F414B59" w14:textId="77777777" w:rsidR="00E95979" w:rsidRPr="009860B6" w:rsidRDefault="0029075F" w:rsidP="0029075F">
    <w:pPr>
      <w:pStyle w:val="Header"/>
      <w:jc w:val="right"/>
      <w:rPr>
        <w:rFonts w:ascii="Calibri" w:hAnsi="Calibri" w:cs="Calibri"/>
      </w:rPr>
    </w:pPr>
    <w:r w:rsidRPr="000617B0">
      <w:rPr>
        <w:sz w:val="44"/>
        <w:szCs w:val="44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pt;height:11.5pt" o:bullet="t">
        <v:imagedata r:id="rId1" o:title="BD14868_"/>
      </v:shape>
    </w:pict>
  </w:numPicBullet>
  <w:numPicBullet w:numPicBulletId="1">
    <w:pict>
      <v:shape id="_x0000_i1039" type="#_x0000_t75" style="width:11.5pt;height:11.5pt" o:bullet="t">
        <v:imagedata r:id="rId2" o:title="BD21294_"/>
      </v:shape>
    </w:pict>
  </w:numPicBullet>
  <w:numPicBullet w:numPicBulletId="2">
    <w:pict>
      <v:shape id="_x0000_i1040" type="#_x0000_t75" style="width:11.5pt;height:11.5pt" o:bullet="t">
        <v:imagedata r:id="rId3" o:title="BD21519_"/>
      </v:shape>
    </w:pict>
  </w:numPicBullet>
  <w:numPicBullet w:numPicBulletId="3">
    <w:pict>
      <v:shape id="_x0000_i1041" type="#_x0000_t75" style="width:11.5pt;height:11.5pt" o:bullet="t">
        <v:imagedata r:id="rId4" o:title="BD21298_"/>
      </v:shape>
    </w:pict>
  </w:numPicBullet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027F7074"/>
    <w:multiLevelType w:val="hybridMultilevel"/>
    <w:tmpl w:val="E042C634"/>
    <w:lvl w:ilvl="0" w:tplc="1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003491"/>
    <w:multiLevelType w:val="hybridMultilevel"/>
    <w:tmpl w:val="BD3C5C68"/>
    <w:lvl w:ilvl="0" w:tplc="574EA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248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AF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20F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B80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A27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803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81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0AC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5" w15:restartNumberingAfterBreak="0">
    <w:nsid w:val="0D453F82"/>
    <w:multiLevelType w:val="hybridMultilevel"/>
    <w:tmpl w:val="4ED82184"/>
    <w:lvl w:ilvl="0" w:tplc="032CF62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14DC71A5"/>
    <w:multiLevelType w:val="hybridMultilevel"/>
    <w:tmpl w:val="AB820B4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402B30"/>
    <w:multiLevelType w:val="hybridMultilevel"/>
    <w:tmpl w:val="44E42A0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476441"/>
    <w:multiLevelType w:val="hybridMultilevel"/>
    <w:tmpl w:val="9BBE6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3" w15:restartNumberingAfterBreak="0">
    <w:nsid w:val="2EB17BA4"/>
    <w:multiLevelType w:val="hybridMultilevel"/>
    <w:tmpl w:val="49F49EB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8E5770"/>
    <w:multiLevelType w:val="hybridMultilevel"/>
    <w:tmpl w:val="3B84925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CD2DDF"/>
    <w:multiLevelType w:val="hybridMultilevel"/>
    <w:tmpl w:val="68FC2B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22AA1"/>
    <w:multiLevelType w:val="hybridMultilevel"/>
    <w:tmpl w:val="59FCAD3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911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6852D11"/>
    <w:multiLevelType w:val="hybridMultilevel"/>
    <w:tmpl w:val="5F7A3ADE"/>
    <w:lvl w:ilvl="0" w:tplc="032CF62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37D37"/>
    <w:multiLevelType w:val="hybridMultilevel"/>
    <w:tmpl w:val="0F545C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1" w15:restartNumberingAfterBreak="0">
    <w:nsid w:val="530249AD"/>
    <w:multiLevelType w:val="hybridMultilevel"/>
    <w:tmpl w:val="7FDC9258"/>
    <w:lvl w:ilvl="0" w:tplc="032CF62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754EE"/>
    <w:multiLevelType w:val="hybridMultilevel"/>
    <w:tmpl w:val="0FB6F8F4"/>
    <w:lvl w:ilvl="0" w:tplc="1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 w15:restartNumberingAfterBreak="0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B911BF7"/>
    <w:multiLevelType w:val="hybridMultilevel"/>
    <w:tmpl w:val="95C89692"/>
    <w:lvl w:ilvl="0" w:tplc="1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5BB621AE"/>
    <w:multiLevelType w:val="hybridMultilevel"/>
    <w:tmpl w:val="8170215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4233E6"/>
    <w:multiLevelType w:val="hybridMultilevel"/>
    <w:tmpl w:val="69D4597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E3F1D"/>
    <w:multiLevelType w:val="hybridMultilevel"/>
    <w:tmpl w:val="0BF408AA"/>
    <w:lvl w:ilvl="0" w:tplc="1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D551290"/>
    <w:multiLevelType w:val="hybridMultilevel"/>
    <w:tmpl w:val="0D48E10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25E7C"/>
    <w:multiLevelType w:val="hybridMultilevel"/>
    <w:tmpl w:val="2214C290"/>
    <w:lvl w:ilvl="0" w:tplc="1C09000F">
      <w:start w:val="1"/>
      <w:numFmt w:val="decimal"/>
      <w:lvlText w:val="%1."/>
      <w:lvlJc w:val="left"/>
      <w:pPr>
        <w:ind w:left="1494" w:hanging="360"/>
      </w:pPr>
    </w:lvl>
    <w:lvl w:ilvl="1" w:tplc="1C090019" w:tentative="1">
      <w:start w:val="1"/>
      <w:numFmt w:val="lowerLetter"/>
      <w:lvlText w:val="%2."/>
      <w:lvlJc w:val="left"/>
      <w:pPr>
        <w:ind w:left="2214" w:hanging="360"/>
      </w:pPr>
    </w:lvl>
    <w:lvl w:ilvl="2" w:tplc="1C09001B" w:tentative="1">
      <w:start w:val="1"/>
      <w:numFmt w:val="lowerRoman"/>
      <w:lvlText w:val="%3."/>
      <w:lvlJc w:val="right"/>
      <w:pPr>
        <w:ind w:left="2934" w:hanging="180"/>
      </w:pPr>
    </w:lvl>
    <w:lvl w:ilvl="3" w:tplc="1C09000F" w:tentative="1">
      <w:start w:val="1"/>
      <w:numFmt w:val="decimal"/>
      <w:lvlText w:val="%4."/>
      <w:lvlJc w:val="left"/>
      <w:pPr>
        <w:ind w:left="3654" w:hanging="360"/>
      </w:pPr>
    </w:lvl>
    <w:lvl w:ilvl="4" w:tplc="1C090019" w:tentative="1">
      <w:start w:val="1"/>
      <w:numFmt w:val="lowerLetter"/>
      <w:lvlText w:val="%5."/>
      <w:lvlJc w:val="left"/>
      <w:pPr>
        <w:ind w:left="4374" w:hanging="360"/>
      </w:pPr>
    </w:lvl>
    <w:lvl w:ilvl="5" w:tplc="1C09001B" w:tentative="1">
      <w:start w:val="1"/>
      <w:numFmt w:val="lowerRoman"/>
      <w:lvlText w:val="%6."/>
      <w:lvlJc w:val="right"/>
      <w:pPr>
        <w:ind w:left="5094" w:hanging="180"/>
      </w:pPr>
    </w:lvl>
    <w:lvl w:ilvl="6" w:tplc="1C09000F" w:tentative="1">
      <w:start w:val="1"/>
      <w:numFmt w:val="decimal"/>
      <w:lvlText w:val="%7."/>
      <w:lvlJc w:val="left"/>
      <w:pPr>
        <w:ind w:left="5814" w:hanging="360"/>
      </w:pPr>
    </w:lvl>
    <w:lvl w:ilvl="7" w:tplc="1C090019" w:tentative="1">
      <w:start w:val="1"/>
      <w:numFmt w:val="lowerLetter"/>
      <w:lvlText w:val="%8."/>
      <w:lvlJc w:val="left"/>
      <w:pPr>
        <w:ind w:left="6534" w:hanging="360"/>
      </w:pPr>
    </w:lvl>
    <w:lvl w:ilvl="8" w:tplc="1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718D0385"/>
    <w:multiLevelType w:val="hybridMultilevel"/>
    <w:tmpl w:val="83DAA18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7589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872042F"/>
    <w:multiLevelType w:val="hybridMultilevel"/>
    <w:tmpl w:val="949A5FF2"/>
    <w:lvl w:ilvl="0" w:tplc="20BE80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683429"/>
    <w:multiLevelType w:val="hybridMultilevel"/>
    <w:tmpl w:val="490E36C8"/>
    <w:lvl w:ilvl="0" w:tplc="1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F6114B"/>
    <w:multiLevelType w:val="hybridMultilevel"/>
    <w:tmpl w:val="AC7464B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3955BE"/>
    <w:multiLevelType w:val="hybridMultilevel"/>
    <w:tmpl w:val="E8D86848"/>
    <w:lvl w:ilvl="0" w:tplc="64DA611E">
      <w:start w:val="1"/>
      <w:numFmt w:val="bullet"/>
      <w:pStyle w:val="Bullet2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414862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 w16cid:durableId="996108559">
    <w:abstractNumId w:val="30"/>
  </w:num>
  <w:num w:numId="3" w16cid:durableId="724720470">
    <w:abstractNumId w:val="9"/>
  </w:num>
  <w:num w:numId="4" w16cid:durableId="1502041173">
    <w:abstractNumId w:val="3"/>
  </w:num>
  <w:num w:numId="5" w16cid:durableId="480270410">
    <w:abstractNumId w:val="24"/>
  </w:num>
  <w:num w:numId="6" w16cid:durableId="1227184922">
    <w:abstractNumId w:val="8"/>
  </w:num>
  <w:num w:numId="7" w16cid:durableId="1483890068">
    <w:abstractNumId w:val="17"/>
  </w:num>
  <w:num w:numId="8" w16cid:durableId="1864594220">
    <w:abstractNumId w:val="33"/>
  </w:num>
  <w:num w:numId="9" w16cid:durableId="225455867">
    <w:abstractNumId w:val="20"/>
  </w:num>
  <w:num w:numId="10" w16cid:durableId="1092900258">
    <w:abstractNumId w:val="4"/>
  </w:num>
  <w:num w:numId="11" w16cid:durableId="1248807303">
    <w:abstractNumId w:val="12"/>
  </w:num>
  <w:num w:numId="12" w16cid:durableId="1378234948">
    <w:abstractNumId w:val="37"/>
  </w:num>
  <w:num w:numId="13" w16cid:durableId="1706758571">
    <w:abstractNumId w:val="6"/>
  </w:num>
  <w:num w:numId="14" w16cid:durableId="61099953">
    <w:abstractNumId w:val="23"/>
  </w:num>
  <w:num w:numId="15" w16cid:durableId="1599831877">
    <w:abstractNumId w:val="10"/>
  </w:num>
  <w:num w:numId="16" w16cid:durableId="105278168">
    <w:abstractNumId w:val="11"/>
  </w:num>
  <w:num w:numId="17" w16cid:durableId="968172016">
    <w:abstractNumId w:val="16"/>
  </w:num>
  <w:num w:numId="18" w16cid:durableId="1264343836">
    <w:abstractNumId w:val="31"/>
  </w:num>
  <w:num w:numId="19" w16cid:durableId="386300445">
    <w:abstractNumId w:val="2"/>
  </w:num>
  <w:num w:numId="20" w16cid:durableId="1030572794">
    <w:abstractNumId w:val="21"/>
  </w:num>
  <w:num w:numId="21" w16cid:durableId="712660599">
    <w:abstractNumId w:val="5"/>
  </w:num>
  <w:num w:numId="22" w16cid:durableId="1347100007">
    <w:abstractNumId w:val="27"/>
  </w:num>
  <w:num w:numId="23" w16cid:durableId="530649036">
    <w:abstractNumId w:val="19"/>
  </w:num>
  <w:num w:numId="24" w16cid:durableId="351345693">
    <w:abstractNumId w:val="18"/>
  </w:num>
  <w:num w:numId="25" w16cid:durableId="896891758">
    <w:abstractNumId w:val="28"/>
  </w:num>
  <w:num w:numId="26" w16cid:durableId="491288587">
    <w:abstractNumId w:val="22"/>
  </w:num>
  <w:num w:numId="27" w16cid:durableId="1956280208">
    <w:abstractNumId w:val="32"/>
  </w:num>
  <w:num w:numId="28" w16cid:durableId="583682529">
    <w:abstractNumId w:val="1"/>
  </w:num>
  <w:num w:numId="29" w16cid:durableId="826550238">
    <w:abstractNumId w:val="35"/>
  </w:num>
  <w:num w:numId="30" w16cid:durableId="562908846">
    <w:abstractNumId w:val="29"/>
  </w:num>
  <w:num w:numId="31" w16cid:durableId="482699800">
    <w:abstractNumId w:val="13"/>
  </w:num>
  <w:num w:numId="32" w16cid:durableId="137572835">
    <w:abstractNumId w:val="26"/>
  </w:num>
  <w:num w:numId="33" w16cid:durableId="2021665685">
    <w:abstractNumId w:val="7"/>
  </w:num>
  <w:num w:numId="34" w16cid:durableId="1292248573">
    <w:abstractNumId w:val="36"/>
  </w:num>
  <w:num w:numId="35" w16cid:durableId="1624920675">
    <w:abstractNumId w:val="14"/>
  </w:num>
  <w:num w:numId="36" w16cid:durableId="713118582">
    <w:abstractNumId w:val="34"/>
  </w:num>
  <w:num w:numId="37" w16cid:durableId="2093814527">
    <w:abstractNumId w:val="15"/>
  </w:num>
  <w:num w:numId="38" w16cid:durableId="2051688129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5E11"/>
    <w:rsid w:val="0000600A"/>
    <w:rsid w:val="000060AE"/>
    <w:rsid w:val="00006AFC"/>
    <w:rsid w:val="00007494"/>
    <w:rsid w:val="000100AF"/>
    <w:rsid w:val="0001012E"/>
    <w:rsid w:val="00010337"/>
    <w:rsid w:val="00010C26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7D"/>
    <w:rsid w:val="00014728"/>
    <w:rsid w:val="00015278"/>
    <w:rsid w:val="00015480"/>
    <w:rsid w:val="00015705"/>
    <w:rsid w:val="0001582F"/>
    <w:rsid w:val="0001603D"/>
    <w:rsid w:val="00016607"/>
    <w:rsid w:val="00016A34"/>
    <w:rsid w:val="00016BE2"/>
    <w:rsid w:val="00016C90"/>
    <w:rsid w:val="00016CCA"/>
    <w:rsid w:val="00017D37"/>
    <w:rsid w:val="00020B84"/>
    <w:rsid w:val="00020CD9"/>
    <w:rsid w:val="0002108F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CEC"/>
    <w:rsid w:val="00034D31"/>
    <w:rsid w:val="00034FE7"/>
    <w:rsid w:val="00035796"/>
    <w:rsid w:val="000358AD"/>
    <w:rsid w:val="00036311"/>
    <w:rsid w:val="0003661C"/>
    <w:rsid w:val="00036B56"/>
    <w:rsid w:val="00037025"/>
    <w:rsid w:val="000379AF"/>
    <w:rsid w:val="00040032"/>
    <w:rsid w:val="00040256"/>
    <w:rsid w:val="0004044B"/>
    <w:rsid w:val="00041718"/>
    <w:rsid w:val="00041A31"/>
    <w:rsid w:val="0004281D"/>
    <w:rsid w:val="00042B6F"/>
    <w:rsid w:val="000432A2"/>
    <w:rsid w:val="00043D3D"/>
    <w:rsid w:val="0004460F"/>
    <w:rsid w:val="00044860"/>
    <w:rsid w:val="00044871"/>
    <w:rsid w:val="00044E7E"/>
    <w:rsid w:val="00047598"/>
    <w:rsid w:val="00047E88"/>
    <w:rsid w:val="000509E6"/>
    <w:rsid w:val="00050B97"/>
    <w:rsid w:val="000520B3"/>
    <w:rsid w:val="000521C5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D85"/>
    <w:rsid w:val="00067BDC"/>
    <w:rsid w:val="00067CE7"/>
    <w:rsid w:val="000706A0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E8B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581"/>
    <w:rsid w:val="00092961"/>
    <w:rsid w:val="00092991"/>
    <w:rsid w:val="00092C35"/>
    <w:rsid w:val="0009306E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A00E7"/>
    <w:rsid w:val="000A0753"/>
    <w:rsid w:val="000A07D0"/>
    <w:rsid w:val="000A0B29"/>
    <w:rsid w:val="000A0C16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4AA"/>
    <w:rsid w:val="000A6DAA"/>
    <w:rsid w:val="000A6F08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34E3"/>
    <w:rsid w:val="000B3CE0"/>
    <w:rsid w:val="000B4AA8"/>
    <w:rsid w:val="000B594F"/>
    <w:rsid w:val="000B6469"/>
    <w:rsid w:val="000B66CD"/>
    <w:rsid w:val="000B6750"/>
    <w:rsid w:val="000B6BFA"/>
    <w:rsid w:val="000B74FB"/>
    <w:rsid w:val="000B7A31"/>
    <w:rsid w:val="000B7B59"/>
    <w:rsid w:val="000B7DBF"/>
    <w:rsid w:val="000C0527"/>
    <w:rsid w:val="000C089E"/>
    <w:rsid w:val="000C096D"/>
    <w:rsid w:val="000C1C54"/>
    <w:rsid w:val="000C3230"/>
    <w:rsid w:val="000C3237"/>
    <w:rsid w:val="000C3511"/>
    <w:rsid w:val="000C3647"/>
    <w:rsid w:val="000C40BF"/>
    <w:rsid w:val="000C48CB"/>
    <w:rsid w:val="000C4FCA"/>
    <w:rsid w:val="000C5A33"/>
    <w:rsid w:val="000C7122"/>
    <w:rsid w:val="000C7363"/>
    <w:rsid w:val="000C7FF8"/>
    <w:rsid w:val="000D0512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1457"/>
    <w:rsid w:val="000E1751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C7E"/>
    <w:rsid w:val="000F1C8D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1002AA"/>
    <w:rsid w:val="001004F6"/>
    <w:rsid w:val="00100D17"/>
    <w:rsid w:val="00100EF6"/>
    <w:rsid w:val="0010122B"/>
    <w:rsid w:val="00101259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B76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1C42"/>
    <w:rsid w:val="001228F9"/>
    <w:rsid w:val="00123082"/>
    <w:rsid w:val="0012341B"/>
    <w:rsid w:val="00123510"/>
    <w:rsid w:val="00124BED"/>
    <w:rsid w:val="00125858"/>
    <w:rsid w:val="00125C0F"/>
    <w:rsid w:val="00125C25"/>
    <w:rsid w:val="00125E1D"/>
    <w:rsid w:val="00126487"/>
    <w:rsid w:val="00127640"/>
    <w:rsid w:val="00130542"/>
    <w:rsid w:val="00130822"/>
    <w:rsid w:val="00130E56"/>
    <w:rsid w:val="001312E2"/>
    <w:rsid w:val="001324C6"/>
    <w:rsid w:val="001324EC"/>
    <w:rsid w:val="00133261"/>
    <w:rsid w:val="00133406"/>
    <w:rsid w:val="00133DC7"/>
    <w:rsid w:val="00134929"/>
    <w:rsid w:val="00134BE7"/>
    <w:rsid w:val="00134DA0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32C"/>
    <w:rsid w:val="00147C43"/>
    <w:rsid w:val="00147E10"/>
    <w:rsid w:val="00150E85"/>
    <w:rsid w:val="00151618"/>
    <w:rsid w:val="00151A80"/>
    <w:rsid w:val="0015234C"/>
    <w:rsid w:val="001525EC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13C5"/>
    <w:rsid w:val="00161595"/>
    <w:rsid w:val="0016273D"/>
    <w:rsid w:val="0016320E"/>
    <w:rsid w:val="0016461C"/>
    <w:rsid w:val="0016462D"/>
    <w:rsid w:val="001646BF"/>
    <w:rsid w:val="001652C0"/>
    <w:rsid w:val="001658C7"/>
    <w:rsid w:val="00166AFE"/>
    <w:rsid w:val="00167B7E"/>
    <w:rsid w:val="00167DBA"/>
    <w:rsid w:val="00170D7E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50EE"/>
    <w:rsid w:val="001755DE"/>
    <w:rsid w:val="0017575C"/>
    <w:rsid w:val="00175F03"/>
    <w:rsid w:val="00176ADC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D68"/>
    <w:rsid w:val="00186D9E"/>
    <w:rsid w:val="00186EFA"/>
    <w:rsid w:val="00187015"/>
    <w:rsid w:val="00187046"/>
    <w:rsid w:val="00187109"/>
    <w:rsid w:val="00187451"/>
    <w:rsid w:val="00187A71"/>
    <w:rsid w:val="00190997"/>
    <w:rsid w:val="001916DB"/>
    <w:rsid w:val="00191A56"/>
    <w:rsid w:val="00192742"/>
    <w:rsid w:val="001930BE"/>
    <w:rsid w:val="001936D6"/>
    <w:rsid w:val="00194C84"/>
    <w:rsid w:val="00194FD8"/>
    <w:rsid w:val="00195090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338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160D"/>
    <w:rsid w:val="001C268E"/>
    <w:rsid w:val="001C4664"/>
    <w:rsid w:val="001C4EA9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105"/>
    <w:rsid w:val="001D3585"/>
    <w:rsid w:val="001D380E"/>
    <w:rsid w:val="001D3D3F"/>
    <w:rsid w:val="001D3F75"/>
    <w:rsid w:val="001D4D63"/>
    <w:rsid w:val="001D4E9C"/>
    <w:rsid w:val="001D5668"/>
    <w:rsid w:val="001D68DC"/>
    <w:rsid w:val="001D7869"/>
    <w:rsid w:val="001D7EC7"/>
    <w:rsid w:val="001E01AB"/>
    <w:rsid w:val="001E05FC"/>
    <w:rsid w:val="001E09EB"/>
    <w:rsid w:val="001E2454"/>
    <w:rsid w:val="001E2542"/>
    <w:rsid w:val="001E3017"/>
    <w:rsid w:val="001E3222"/>
    <w:rsid w:val="001E45D1"/>
    <w:rsid w:val="001E4610"/>
    <w:rsid w:val="001E5383"/>
    <w:rsid w:val="001E5403"/>
    <w:rsid w:val="001E5D90"/>
    <w:rsid w:val="001E6FC0"/>
    <w:rsid w:val="001E724F"/>
    <w:rsid w:val="001E7286"/>
    <w:rsid w:val="001E7326"/>
    <w:rsid w:val="001E7B39"/>
    <w:rsid w:val="001E7BBB"/>
    <w:rsid w:val="001E7EA3"/>
    <w:rsid w:val="001F079D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1321"/>
    <w:rsid w:val="00201C0B"/>
    <w:rsid w:val="00202D66"/>
    <w:rsid w:val="00203029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491"/>
    <w:rsid w:val="00215CEB"/>
    <w:rsid w:val="00216B7E"/>
    <w:rsid w:val="00217506"/>
    <w:rsid w:val="00220041"/>
    <w:rsid w:val="002203D6"/>
    <w:rsid w:val="00220ACF"/>
    <w:rsid w:val="00220B62"/>
    <w:rsid w:val="002215EC"/>
    <w:rsid w:val="00221D47"/>
    <w:rsid w:val="00221EC3"/>
    <w:rsid w:val="002227FD"/>
    <w:rsid w:val="00222F3A"/>
    <w:rsid w:val="00223CBF"/>
    <w:rsid w:val="00223E37"/>
    <w:rsid w:val="0022585A"/>
    <w:rsid w:val="0022666C"/>
    <w:rsid w:val="00227AF5"/>
    <w:rsid w:val="00227E56"/>
    <w:rsid w:val="00227F5C"/>
    <w:rsid w:val="00230A64"/>
    <w:rsid w:val="00230AB8"/>
    <w:rsid w:val="00230CCB"/>
    <w:rsid w:val="00230EF8"/>
    <w:rsid w:val="00232E2E"/>
    <w:rsid w:val="00232FD9"/>
    <w:rsid w:val="0023301A"/>
    <w:rsid w:val="002333DF"/>
    <w:rsid w:val="002334EE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640F"/>
    <w:rsid w:val="00236CA4"/>
    <w:rsid w:val="00236D46"/>
    <w:rsid w:val="00236D9C"/>
    <w:rsid w:val="002375DF"/>
    <w:rsid w:val="0023785C"/>
    <w:rsid w:val="0024004F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202A"/>
    <w:rsid w:val="002520B3"/>
    <w:rsid w:val="0025288D"/>
    <w:rsid w:val="002533BB"/>
    <w:rsid w:val="002541EB"/>
    <w:rsid w:val="00254597"/>
    <w:rsid w:val="002547AA"/>
    <w:rsid w:val="00255442"/>
    <w:rsid w:val="00255670"/>
    <w:rsid w:val="00255AB7"/>
    <w:rsid w:val="00256D34"/>
    <w:rsid w:val="00257093"/>
    <w:rsid w:val="0025784B"/>
    <w:rsid w:val="002613DC"/>
    <w:rsid w:val="00261FA9"/>
    <w:rsid w:val="00262051"/>
    <w:rsid w:val="00262ADB"/>
    <w:rsid w:val="00263618"/>
    <w:rsid w:val="00263FE6"/>
    <w:rsid w:val="00264067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941"/>
    <w:rsid w:val="00267411"/>
    <w:rsid w:val="00267A8F"/>
    <w:rsid w:val="00270727"/>
    <w:rsid w:val="00270DE8"/>
    <w:rsid w:val="00271551"/>
    <w:rsid w:val="00272C86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695"/>
    <w:rsid w:val="00277BE8"/>
    <w:rsid w:val="002803BC"/>
    <w:rsid w:val="00280968"/>
    <w:rsid w:val="002809AE"/>
    <w:rsid w:val="0028188D"/>
    <w:rsid w:val="00282851"/>
    <w:rsid w:val="0028337E"/>
    <w:rsid w:val="00283631"/>
    <w:rsid w:val="0028437D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75F"/>
    <w:rsid w:val="00290AF7"/>
    <w:rsid w:val="00290BE5"/>
    <w:rsid w:val="00292998"/>
    <w:rsid w:val="00292E4C"/>
    <w:rsid w:val="002931B1"/>
    <w:rsid w:val="0029328D"/>
    <w:rsid w:val="002937C0"/>
    <w:rsid w:val="00293985"/>
    <w:rsid w:val="002947F5"/>
    <w:rsid w:val="00294D35"/>
    <w:rsid w:val="00294D8A"/>
    <w:rsid w:val="002954B1"/>
    <w:rsid w:val="002964B5"/>
    <w:rsid w:val="002969E2"/>
    <w:rsid w:val="002977BD"/>
    <w:rsid w:val="002A1A0C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B00E7"/>
    <w:rsid w:val="002B0297"/>
    <w:rsid w:val="002B1456"/>
    <w:rsid w:val="002B16D3"/>
    <w:rsid w:val="002B18F5"/>
    <w:rsid w:val="002B1D76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86D"/>
    <w:rsid w:val="002B5E4C"/>
    <w:rsid w:val="002B6133"/>
    <w:rsid w:val="002B711A"/>
    <w:rsid w:val="002B768C"/>
    <w:rsid w:val="002B776A"/>
    <w:rsid w:val="002C040C"/>
    <w:rsid w:val="002C1011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637"/>
    <w:rsid w:val="002D0BF4"/>
    <w:rsid w:val="002D0C12"/>
    <w:rsid w:val="002D1AD8"/>
    <w:rsid w:val="002D1B71"/>
    <w:rsid w:val="002D2761"/>
    <w:rsid w:val="002D2F24"/>
    <w:rsid w:val="002D34DB"/>
    <w:rsid w:val="002D5214"/>
    <w:rsid w:val="002D5AF7"/>
    <w:rsid w:val="002D6557"/>
    <w:rsid w:val="002D6905"/>
    <w:rsid w:val="002D6CFB"/>
    <w:rsid w:val="002D73B7"/>
    <w:rsid w:val="002E0768"/>
    <w:rsid w:val="002E1606"/>
    <w:rsid w:val="002E162C"/>
    <w:rsid w:val="002E1F5B"/>
    <w:rsid w:val="002E3420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E56"/>
    <w:rsid w:val="002F03AC"/>
    <w:rsid w:val="002F1449"/>
    <w:rsid w:val="002F1494"/>
    <w:rsid w:val="002F14A9"/>
    <w:rsid w:val="002F1535"/>
    <w:rsid w:val="002F18CB"/>
    <w:rsid w:val="002F1D41"/>
    <w:rsid w:val="002F2143"/>
    <w:rsid w:val="002F26F8"/>
    <w:rsid w:val="002F2908"/>
    <w:rsid w:val="002F3759"/>
    <w:rsid w:val="002F3FB4"/>
    <w:rsid w:val="002F4186"/>
    <w:rsid w:val="002F4271"/>
    <w:rsid w:val="002F5B0B"/>
    <w:rsid w:val="002F5CB3"/>
    <w:rsid w:val="002F5CE2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5210"/>
    <w:rsid w:val="00305C60"/>
    <w:rsid w:val="00307501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CE8"/>
    <w:rsid w:val="0032182F"/>
    <w:rsid w:val="00321E96"/>
    <w:rsid w:val="00321EB6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DA0"/>
    <w:rsid w:val="003352D7"/>
    <w:rsid w:val="00335361"/>
    <w:rsid w:val="003358A7"/>
    <w:rsid w:val="00336247"/>
    <w:rsid w:val="003362A8"/>
    <w:rsid w:val="003377B9"/>
    <w:rsid w:val="0034032B"/>
    <w:rsid w:val="00340546"/>
    <w:rsid w:val="00340891"/>
    <w:rsid w:val="0034190D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7493"/>
    <w:rsid w:val="003575A2"/>
    <w:rsid w:val="00357DC9"/>
    <w:rsid w:val="00360771"/>
    <w:rsid w:val="00360E4E"/>
    <w:rsid w:val="003610E6"/>
    <w:rsid w:val="00361386"/>
    <w:rsid w:val="00361BFF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F45"/>
    <w:rsid w:val="00374FD8"/>
    <w:rsid w:val="0037513B"/>
    <w:rsid w:val="003754C1"/>
    <w:rsid w:val="003762ED"/>
    <w:rsid w:val="003768A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4142"/>
    <w:rsid w:val="00384206"/>
    <w:rsid w:val="00384819"/>
    <w:rsid w:val="00384A37"/>
    <w:rsid w:val="0038541E"/>
    <w:rsid w:val="00385566"/>
    <w:rsid w:val="00385785"/>
    <w:rsid w:val="00385D54"/>
    <w:rsid w:val="0038605D"/>
    <w:rsid w:val="00386462"/>
    <w:rsid w:val="0039027F"/>
    <w:rsid w:val="00390CA4"/>
    <w:rsid w:val="00390E17"/>
    <w:rsid w:val="00391A5E"/>
    <w:rsid w:val="0039232B"/>
    <w:rsid w:val="00392C52"/>
    <w:rsid w:val="00393118"/>
    <w:rsid w:val="00393278"/>
    <w:rsid w:val="003932EA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E0C"/>
    <w:rsid w:val="003A4098"/>
    <w:rsid w:val="003A4EBD"/>
    <w:rsid w:val="003A54F7"/>
    <w:rsid w:val="003A55C2"/>
    <w:rsid w:val="003A5F15"/>
    <w:rsid w:val="003A71EA"/>
    <w:rsid w:val="003B00CF"/>
    <w:rsid w:val="003B06FB"/>
    <w:rsid w:val="003B107D"/>
    <w:rsid w:val="003B1C45"/>
    <w:rsid w:val="003B1E43"/>
    <w:rsid w:val="003B2210"/>
    <w:rsid w:val="003B2CE9"/>
    <w:rsid w:val="003B365C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3095"/>
    <w:rsid w:val="003D3936"/>
    <w:rsid w:val="003D430F"/>
    <w:rsid w:val="003D4407"/>
    <w:rsid w:val="003D4FF2"/>
    <w:rsid w:val="003D5A7B"/>
    <w:rsid w:val="003D5E8F"/>
    <w:rsid w:val="003D655E"/>
    <w:rsid w:val="003D666C"/>
    <w:rsid w:val="003D7796"/>
    <w:rsid w:val="003D79BE"/>
    <w:rsid w:val="003D7AF0"/>
    <w:rsid w:val="003D7F31"/>
    <w:rsid w:val="003E07D2"/>
    <w:rsid w:val="003E0AF2"/>
    <w:rsid w:val="003E125D"/>
    <w:rsid w:val="003E13F7"/>
    <w:rsid w:val="003E2CF0"/>
    <w:rsid w:val="003E3234"/>
    <w:rsid w:val="003E4684"/>
    <w:rsid w:val="003E47C1"/>
    <w:rsid w:val="003E5BC7"/>
    <w:rsid w:val="003E5D7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7284"/>
    <w:rsid w:val="003F7303"/>
    <w:rsid w:val="003F7732"/>
    <w:rsid w:val="0040011B"/>
    <w:rsid w:val="00400EED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B7"/>
    <w:rsid w:val="00416EEE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40BA"/>
    <w:rsid w:val="004244F8"/>
    <w:rsid w:val="00424DFE"/>
    <w:rsid w:val="004258A9"/>
    <w:rsid w:val="00425975"/>
    <w:rsid w:val="00425BEB"/>
    <w:rsid w:val="00425EC3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1F20"/>
    <w:rsid w:val="0043202D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C44"/>
    <w:rsid w:val="00437078"/>
    <w:rsid w:val="00437619"/>
    <w:rsid w:val="0043762C"/>
    <w:rsid w:val="004379AA"/>
    <w:rsid w:val="004379D8"/>
    <w:rsid w:val="00437CA3"/>
    <w:rsid w:val="004400A5"/>
    <w:rsid w:val="004408A5"/>
    <w:rsid w:val="00441695"/>
    <w:rsid w:val="004417FE"/>
    <w:rsid w:val="00441B06"/>
    <w:rsid w:val="004440B0"/>
    <w:rsid w:val="00444E93"/>
    <w:rsid w:val="004455FD"/>
    <w:rsid w:val="004459C2"/>
    <w:rsid w:val="004471B9"/>
    <w:rsid w:val="0044762D"/>
    <w:rsid w:val="00450744"/>
    <w:rsid w:val="00450FFB"/>
    <w:rsid w:val="00451058"/>
    <w:rsid w:val="00451615"/>
    <w:rsid w:val="004535F4"/>
    <w:rsid w:val="004538AC"/>
    <w:rsid w:val="00453F8A"/>
    <w:rsid w:val="0045438B"/>
    <w:rsid w:val="00454441"/>
    <w:rsid w:val="0045466F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4126"/>
    <w:rsid w:val="0046489E"/>
    <w:rsid w:val="00464EDD"/>
    <w:rsid w:val="00465F3C"/>
    <w:rsid w:val="0046626A"/>
    <w:rsid w:val="004664A8"/>
    <w:rsid w:val="00466AFE"/>
    <w:rsid w:val="00467263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3C8"/>
    <w:rsid w:val="0047495D"/>
    <w:rsid w:val="00474A7E"/>
    <w:rsid w:val="0047508F"/>
    <w:rsid w:val="004750FE"/>
    <w:rsid w:val="004761E4"/>
    <w:rsid w:val="004764DC"/>
    <w:rsid w:val="004764E4"/>
    <w:rsid w:val="004764ED"/>
    <w:rsid w:val="004764FE"/>
    <w:rsid w:val="00476BD6"/>
    <w:rsid w:val="00476FE4"/>
    <w:rsid w:val="00477C79"/>
    <w:rsid w:val="00480815"/>
    <w:rsid w:val="00480DB8"/>
    <w:rsid w:val="0048297D"/>
    <w:rsid w:val="00482AFC"/>
    <w:rsid w:val="00482DD5"/>
    <w:rsid w:val="00483114"/>
    <w:rsid w:val="004833F9"/>
    <w:rsid w:val="004837EB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280A"/>
    <w:rsid w:val="004928DB"/>
    <w:rsid w:val="004934E5"/>
    <w:rsid w:val="00493563"/>
    <w:rsid w:val="00493710"/>
    <w:rsid w:val="00493ADD"/>
    <w:rsid w:val="00493E30"/>
    <w:rsid w:val="00493EF3"/>
    <w:rsid w:val="004944E1"/>
    <w:rsid w:val="00494C81"/>
    <w:rsid w:val="00494D0E"/>
    <w:rsid w:val="00495275"/>
    <w:rsid w:val="00495F09"/>
    <w:rsid w:val="0049678B"/>
    <w:rsid w:val="004974BD"/>
    <w:rsid w:val="00497784"/>
    <w:rsid w:val="004979B5"/>
    <w:rsid w:val="00497B0E"/>
    <w:rsid w:val="00497C4F"/>
    <w:rsid w:val="004A04A1"/>
    <w:rsid w:val="004A07AB"/>
    <w:rsid w:val="004A0B71"/>
    <w:rsid w:val="004A15D7"/>
    <w:rsid w:val="004A1655"/>
    <w:rsid w:val="004A1AF3"/>
    <w:rsid w:val="004A1E71"/>
    <w:rsid w:val="004A2354"/>
    <w:rsid w:val="004A2DF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354D"/>
    <w:rsid w:val="004B3D65"/>
    <w:rsid w:val="004B4A0E"/>
    <w:rsid w:val="004B53A0"/>
    <w:rsid w:val="004B5562"/>
    <w:rsid w:val="004B60F9"/>
    <w:rsid w:val="004B6EFD"/>
    <w:rsid w:val="004B7171"/>
    <w:rsid w:val="004B74D6"/>
    <w:rsid w:val="004B7DB7"/>
    <w:rsid w:val="004C014A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5007"/>
    <w:rsid w:val="004C508C"/>
    <w:rsid w:val="004C5446"/>
    <w:rsid w:val="004C5937"/>
    <w:rsid w:val="004C6339"/>
    <w:rsid w:val="004C63B0"/>
    <w:rsid w:val="004C6F99"/>
    <w:rsid w:val="004C73CF"/>
    <w:rsid w:val="004D00DA"/>
    <w:rsid w:val="004D0303"/>
    <w:rsid w:val="004D1508"/>
    <w:rsid w:val="004D2914"/>
    <w:rsid w:val="004D35D2"/>
    <w:rsid w:val="004D478C"/>
    <w:rsid w:val="004D487B"/>
    <w:rsid w:val="004D4E0D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FA9"/>
    <w:rsid w:val="004E5157"/>
    <w:rsid w:val="004E5305"/>
    <w:rsid w:val="004E5867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CE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63F"/>
    <w:rsid w:val="00510D7B"/>
    <w:rsid w:val="00511AB1"/>
    <w:rsid w:val="005130C3"/>
    <w:rsid w:val="005134CD"/>
    <w:rsid w:val="00513566"/>
    <w:rsid w:val="00513E4A"/>
    <w:rsid w:val="005141A4"/>
    <w:rsid w:val="00514855"/>
    <w:rsid w:val="00515A17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65CB"/>
    <w:rsid w:val="00526F49"/>
    <w:rsid w:val="00527442"/>
    <w:rsid w:val="00527B86"/>
    <w:rsid w:val="00530082"/>
    <w:rsid w:val="00530186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317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6B7F"/>
    <w:rsid w:val="005476A3"/>
    <w:rsid w:val="005478A2"/>
    <w:rsid w:val="005504E6"/>
    <w:rsid w:val="005515FB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4DA"/>
    <w:rsid w:val="005645C6"/>
    <w:rsid w:val="005654CA"/>
    <w:rsid w:val="00565D4E"/>
    <w:rsid w:val="0057055E"/>
    <w:rsid w:val="00571593"/>
    <w:rsid w:val="00571D3F"/>
    <w:rsid w:val="005725EB"/>
    <w:rsid w:val="005728C8"/>
    <w:rsid w:val="005729F3"/>
    <w:rsid w:val="005735C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80333"/>
    <w:rsid w:val="00581603"/>
    <w:rsid w:val="00581E00"/>
    <w:rsid w:val="00582230"/>
    <w:rsid w:val="0058223C"/>
    <w:rsid w:val="00582A88"/>
    <w:rsid w:val="00582D0D"/>
    <w:rsid w:val="00583355"/>
    <w:rsid w:val="005834A6"/>
    <w:rsid w:val="00583A27"/>
    <w:rsid w:val="00583F94"/>
    <w:rsid w:val="005842EF"/>
    <w:rsid w:val="005842FF"/>
    <w:rsid w:val="005843B0"/>
    <w:rsid w:val="00584440"/>
    <w:rsid w:val="00585C97"/>
    <w:rsid w:val="00585D9B"/>
    <w:rsid w:val="00585F18"/>
    <w:rsid w:val="0058607B"/>
    <w:rsid w:val="00586745"/>
    <w:rsid w:val="00586CE7"/>
    <w:rsid w:val="00586F52"/>
    <w:rsid w:val="005876BC"/>
    <w:rsid w:val="00587D5C"/>
    <w:rsid w:val="00590A6D"/>
    <w:rsid w:val="00591141"/>
    <w:rsid w:val="00591AEA"/>
    <w:rsid w:val="00591D2B"/>
    <w:rsid w:val="0059272F"/>
    <w:rsid w:val="00592788"/>
    <w:rsid w:val="005931C4"/>
    <w:rsid w:val="00593472"/>
    <w:rsid w:val="00593501"/>
    <w:rsid w:val="00593916"/>
    <w:rsid w:val="00594460"/>
    <w:rsid w:val="0059478C"/>
    <w:rsid w:val="00594D5D"/>
    <w:rsid w:val="00595DCA"/>
    <w:rsid w:val="0059640B"/>
    <w:rsid w:val="005A00F4"/>
    <w:rsid w:val="005A0AC2"/>
    <w:rsid w:val="005A17AA"/>
    <w:rsid w:val="005A20FD"/>
    <w:rsid w:val="005A230A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E7E"/>
    <w:rsid w:val="005B014F"/>
    <w:rsid w:val="005B06D9"/>
    <w:rsid w:val="005B073A"/>
    <w:rsid w:val="005B075C"/>
    <w:rsid w:val="005B1462"/>
    <w:rsid w:val="005B1A83"/>
    <w:rsid w:val="005B21B0"/>
    <w:rsid w:val="005B2726"/>
    <w:rsid w:val="005B2FAD"/>
    <w:rsid w:val="005B32A7"/>
    <w:rsid w:val="005B3726"/>
    <w:rsid w:val="005B3A3A"/>
    <w:rsid w:val="005B6359"/>
    <w:rsid w:val="005B641D"/>
    <w:rsid w:val="005B6DF6"/>
    <w:rsid w:val="005B7274"/>
    <w:rsid w:val="005B7453"/>
    <w:rsid w:val="005B7462"/>
    <w:rsid w:val="005B7A11"/>
    <w:rsid w:val="005C04CC"/>
    <w:rsid w:val="005C05A6"/>
    <w:rsid w:val="005C0878"/>
    <w:rsid w:val="005C161B"/>
    <w:rsid w:val="005C16FE"/>
    <w:rsid w:val="005C26FD"/>
    <w:rsid w:val="005C27DC"/>
    <w:rsid w:val="005C2D95"/>
    <w:rsid w:val="005C32DE"/>
    <w:rsid w:val="005C35C6"/>
    <w:rsid w:val="005C361E"/>
    <w:rsid w:val="005C38D4"/>
    <w:rsid w:val="005C3A03"/>
    <w:rsid w:val="005C3E8A"/>
    <w:rsid w:val="005C46FA"/>
    <w:rsid w:val="005C486D"/>
    <w:rsid w:val="005C4A10"/>
    <w:rsid w:val="005C4A31"/>
    <w:rsid w:val="005C57B3"/>
    <w:rsid w:val="005C6BE6"/>
    <w:rsid w:val="005C71F5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F43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2B8A"/>
    <w:rsid w:val="005E3096"/>
    <w:rsid w:val="005E3145"/>
    <w:rsid w:val="005E3B88"/>
    <w:rsid w:val="005E3C36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2B"/>
    <w:rsid w:val="0060489D"/>
    <w:rsid w:val="00604F9F"/>
    <w:rsid w:val="006052F3"/>
    <w:rsid w:val="00605640"/>
    <w:rsid w:val="00605E54"/>
    <w:rsid w:val="0060633A"/>
    <w:rsid w:val="00606D7D"/>
    <w:rsid w:val="00607097"/>
    <w:rsid w:val="0060743A"/>
    <w:rsid w:val="00607A26"/>
    <w:rsid w:val="0061054E"/>
    <w:rsid w:val="00610748"/>
    <w:rsid w:val="00610BE0"/>
    <w:rsid w:val="00610C99"/>
    <w:rsid w:val="00610CEA"/>
    <w:rsid w:val="006111D8"/>
    <w:rsid w:val="006116CA"/>
    <w:rsid w:val="00611B7F"/>
    <w:rsid w:val="00611F0F"/>
    <w:rsid w:val="0061274C"/>
    <w:rsid w:val="006136AD"/>
    <w:rsid w:val="00614144"/>
    <w:rsid w:val="006155FD"/>
    <w:rsid w:val="00616CCE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302D3"/>
    <w:rsid w:val="0063117E"/>
    <w:rsid w:val="00631BED"/>
    <w:rsid w:val="00631CBF"/>
    <w:rsid w:val="006330A0"/>
    <w:rsid w:val="0063496F"/>
    <w:rsid w:val="00635095"/>
    <w:rsid w:val="006357C6"/>
    <w:rsid w:val="00635949"/>
    <w:rsid w:val="00635A4D"/>
    <w:rsid w:val="006367BE"/>
    <w:rsid w:val="00637078"/>
    <w:rsid w:val="006377F1"/>
    <w:rsid w:val="00637D46"/>
    <w:rsid w:val="00640380"/>
    <w:rsid w:val="00640797"/>
    <w:rsid w:val="00640AC8"/>
    <w:rsid w:val="00640FBA"/>
    <w:rsid w:val="0064103E"/>
    <w:rsid w:val="006412B3"/>
    <w:rsid w:val="006415D0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239"/>
    <w:rsid w:val="00654686"/>
    <w:rsid w:val="00654B23"/>
    <w:rsid w:val="006552F2"/>
    <w:rsid w:val="0065545F"/>
    <w:rsid w:val="00656665"/>
    <w:rsid w:val="00656B00"/>
    <w:rsid w:val="00656CF6"/>
    <w:rsid w:val="00656ED4"/>
    <w:rsid w:val="0065746F"/>
    <w:rsid w:val="006574BF"/>
    <w:rsid w:val="0066014D"/>
    <w:rsid w:val="00660A1F"/>
    <w:rsid w:val="0066144B"/>
    <w:rsid w:val="006614BA"/>
    <w:rsid w:val="0066151E"/>
    <w:rsid w:val="00665017"/>
    <w:rsid w:val="00665289"/>
    <w:rsid w:val="00665711"/>
    <w:rsid w:val="00666402"/>
    <w:rsid w:val="006666DB"/>
    <w:rsid w:val="00666726"/>
    <w:rsid w:val="00666CB2"/>
    <w:rsid w:val="00667910"/>
    <w:rsid w:val="00671778"/>
    <w:rsid w:val="006718A8"/>
    <w:rsid w:val="006719F1"/>
    <w:rsid w:val="00671F4C"/>
    <w:rsid w:val="00672982"/>
    <w:rsid w:val="006737D4"/>
    <w:rsid w:val="006740D2"/>
    <w:rsid w:val="006745A3"/>
    <w:rsid w:val="00675260"/>
    <w:rsid w:val="006763E2"/>
    <w:rsid w:val="00677959"/>
    <w:rsid w:val="00677A9C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23A8"/>
    <w:rsid w:val="00692793"/>
    <w:rsid w:val="00692884"/>
    <w:rsid w:val="006929D4"/>
    <w:rsid w:val="00692D9D"/>
    <w:rsid w:val="006931A3"/>
    <w:rsid w:val="0069340C"/>
    <w:rsid w:val="00693AB0"/>
    <w:rsid w:val="006941C0"/>
    <w:rsid w:val="0069468D"/>
    <w:rsid w:val="00694A16"/>
    <w:rsid w:val="00694C3B"/>
    <w:rsid w:val="00694C6C"/>
    <w:rsid w:val="00694F58"/>
    <w:rsid w:val="00695157"/>
    <w:rsid w:val="0069633E"/>
    <w:rsid w:val="006968DD"/>
    <w:rsid w:val="00697CEF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EDC"/>
    <w:rsid w:val="006B4177"/>
    <w:rsid w:val="006B5049"/>
    <w:rsid w:val="006B5AE3"/>
    <w:rsid w:val="006B5B97"/>
    <w:rsid w:val="006B5CD3"/>
    <w:rsid w:val="006B5E91"/>
    <w:rsid w:val="006B656D"/>
    <w:rsid w:val="006B6F40"/>
    <w:rsid w:val="006B7ACD"/>
    <w:rsid w:val="006C00F3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30E"/>
    <w:rsid w:val="006D0E7C"/>
    <w:rsid w:val="006D0E94"/>
    <w:rsid w:val="006D1682"/>
    <w:rsid w:val="006D1A91"/>
    <w:rsid w:val="006D1FF4"/>
    <w:rsid w:val="006D2207"/>
    <w:rsid w:val="006D254A"/>
    <w:rsid w:val="006D292E"/>
    <w:rsid w:val="006D3AF0"/>
    <w:rsid w:val="006D4238"/>
    <w:rsid w:val="006D4B27"/>
    <w:rsid w:val="006D5247"/>
    <w:rsid w:val="006D5488"/>
    <w:rsid w:val="006D577C"/>
    <w:rsid w:val="006D587A"/>
    <w:rsid w:val="006D5A5C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F003E"/>
    <w:rsid w:val="006F03C5"/>
    <w:rsid w:val="006F0AAC"/>
    <w:rsid w:val="006F0E22"/>
    <w:rsid w:val="006F0F50"/>
    <w:rsid w:val="006F1F69"/>
    <w:rsid w:val="006F21BA"/>
    <w:rsid w:val="006F234A"/>
    <w:rsid w:val="006F2972"/>
    <w:rsid w:val="006F29F6"/>
    <w:rsid w:val="006F3542"/>
    <w:rsid w:val="006F3C6C"/>
    <w:rsid w:val="006F46B6"/>
    <w:rsid w:val="006F542C"/>
    <w:rsid w:val="006F57A9"/>
    <w:rsid w:val="006F5B2F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24DE"/>
    <w:rsid w:val="00702959"/>
    <w:rsid w:val="00702C4D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CB9"/>
    <w:rsid w:val="00705E34"/>
    <w:rsid w:val="007060D0"/>
    <w:rsid w:val="00706B01"/>
    <w:rsid w:val="00706B7C"/>
    <w:rsid w:val="00706DA8"/>
    <w:rsid w:val="00707071"/>
    <w:rsid w:val="007113ED"/>
    <w:rsid w:val="0071180C"/>
    <w:rsid w:val="00711868"/>
    <w:rsid w:val="00711E1D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20551"/>
    <w:rsid w:val="007208CC"/>
    <w:rsid w:val="007217A9"/>
    <w:rsid w:val="00721FFE"/>
    <w:rsid w:val="00722064"/>
    <w:rsid w:val="00722301"/>
    <w:rsid w:val="007228ED"/>
    <w:rsid w:val="00722948"/>
    <w:rsid w:val="00722B7B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8E3"/>
    <w:rsid w:val="00736A0D"/>
    <w:rsid w:val="00736AFD"/>
    <w:rsid w:val="00736BCA"/>
    <w:rsid w:val="00736F07"/>
    <w:rsid w:val="007370B0"/>
    <w:rsid w:val="007374A6"/>
    <w:rsid w:val="00737559"/>
    <w:rsid w:val="00737627"/>
    <w:rsid w:val="00740910"/>
    <w:rsid w:val="0074157B"/>
    <w:rsid w:val="00741808"/>
    <w:rsid w:val="00741EBE"/>
    <w:rsid w:val="007428B2"/>
    <w:rsid w:val="00742E47"/>
    <w:rsid w:val="00745A39"/>
    <w:rsid w:val="007468D4"/>
    <w:rsid w:val="00747325"/>
    <w:rsid w:val="0074785E"/>
    <w:rsid w:val="00750F91"/>
    <w:rsid w:val="00751060"/>
    <w:rsid w:val="007515C9"/>
    <w:rsid w:val="00751F25"/>
    <w:rsid w:val="007526BE"/>
    <w:rsid w:val="0075270F"/>
    <w:rsid w:val="00752FBD"/>
    <w:rsid w:val="00753D39"/>
    <w:rsid w:val="00753F40"/>
    <w:rsid w:val="00754AA5"/>
    <w:rsid w:val="00754C76"/>
    <w:rsid w:val="007556B6"/>
    <w:rsid w:val="0075683D"/>
    <w:rsid w:val="00756EBB"/>
    <w:rsid w:val="00756F84"/>
    <w:rsid w:val="00757E4A"/>
    <w:rsid w:val="0076016F"/>
    <w:rsid w:val="007601AA"/>
    <w:rsid w:val="00760850"/>
    <w:rsid w:val="00761990"/>
    <w:rsid w:val="00762E54"/>
    <w:rsid w:val="00763064"/>
    <w:rsid w:val="007635D9"/>
    <w:rsid w:val="00763A41"/>
    <w:rsid w:val="00764A62"/>
    <w:rsid w:val="00764ADD"/>
    <w:rsid w:val="007659C0"/>
    <w:rsid w:val="007666F3"/>
    <w:rsid w:val="00766BE0"/>
    <w:rsid w:val="007675F4"/>
    <w:rsid w:val="00767705"/>
    <w:rsid w:val="00770D36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6969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3240"/>
    <w:rsid w:val="00783795"/>
    <w:rsid w:val="00783CC5"/>
    <w:rsid w:val="0078427D"/>
    <w:rsid w:val="0078632D"/>
    <w:rsid w:val="00790925"/>
    <w:rsid w:val="00790E58"/>
    <w:rsid w:val="00790EF1"/>
    <w:rsid w:val="00791078"/>
    <w:rsid w:val="0079128E"/>
    <w:rsid w:val="00791342"/>
    <w:rsid w:val="007918C5"/>
    <w:rsid w:val="007924A9"/>
    <w:rsid w:val="00793E48"/>
    <w:rsid w:val="0079400D"/>
    <w:rsid w:val="007940B5"/>
    <w:rsid w:val="00796266"/>
    <w:rsid w:val="00796C93"/>
    <w:rsid w:val="00796F85"/>
    <w:rsid w:val="00797783"/>
    <w:rsid w:val="0079793A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3916"/>
    <w:rsid w:val="007A4BF1"/>
    <w:rsid w:val="007A4F4B"/>
    <w:rsid w:val="007A550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117A"/>
    <w:rsid w:val="007C1718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CD1"/>
    <w:rsid w:val="007D053F"/>
    <w:rsid w:val="007D0BE2"/>
    <w:rsid w:val="007D12BB"/>
    <w:rsid w:val="007D1C76"/>
    <w:rsid w:val="007D1FA7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DB3"/>
    <w:rsid w:val="007F12F3"/>
    <w:rsid w:val="007F1479"/>
    <w:rsid w:val="007F1612"/>
    <w:rsid w:val="007F1C90"/>
    <w:rsid w:val="007F2BC6"/>
    <w:rsid w:val="007F4816"/>
    <w:rsid w:val="007F4FB7"/>
    <w:rsid w:val="007F5B05"/>
    <w:rsid w:val="007F630F"/>
    <w:rsid w:val="007F63E1"/>
    <w:rsid w:val="007F73F9"/>
    <w:rsid w:val="007F79C8"/>
    <w:rsid w:val="007F7F7C"/>
    <w:rsid w:val="00800476"/>
    <w:rsid w:val="00800603"/>
    <w:rsid w:val="00800AB2"/>
    <w:rsid w:val="00800D70"/>
    <w:rsid w:val="008011B4"/>
    <w:rsid w:val="008030BA"/>
    <w:rsid w:val="0080329B"/>
    <w:rsid w:val="008035AC"/>
    <w:rsid w:val="008052D7"/>
    <w:rsid w:val="00805556"/>
    <w:rsid w:val="00805559"/>
    <w:rsid w:val="0080568E"/>
    <w:rsid w:val="00805DDA"/>
    <w:rsid w:val="008074E4"/>
    <w:rsid w:val="00807FBF"/>
    <w:rsid w:val="008101A6"/>
    <w:rsid w:val="008113DA"/>
    <w:rsid w:val="0081163E"/>
    <w:rsid w:val="008117D2"/>
    <w:rsid w:val="00811B29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B4A"/>
    <w:rsid w:val="00817EA0"/>
    <w:rsid w:val="00820F5C"/>
    <w:rsid w:val="00821CC5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3F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650"/>
    <w:rsid w:val="008377EC"/>
    <w:rsid w:val="00837E9C"/>
    <w:rsid w:val="00840245"/>
    <w:rsid w:val="00840854"/>
    <w:rsid w:val="00840987"/>
    <w:rsid w:val="008427DD"/>
    <w:rsid w:val="00843ACD"/>
    <w:rsid w:val="00843B2C"/>
    <w:rsid w:val="008443C9"/>
    <w:rsid w:val="00844A8F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C76"/>
    <w:rsid w:val="00850FB3"/>
    <w:rsid w:val="00851EA2"/>
    <w:rsid w:val="00852962"/>
    <w:rsid w:val="008529DF"/>
    <w:rsid w:val="0085359F"/>
    <w:rsid w:val="008539FF"/>
    <w:rsid w:val="0085457E"/>
    <w:rsid w:val="00854780"/>
    <w:rsid w:val="0085554A"/>
    <w:rsid w:val="00855DD1"/>
    <w:rsid w:val="00856448"/>
    <w:rsid w:val="008566A3"/>
    <w:rsid w:val="00856791"/>
    <w:rsid w:val="00856E9F"/>
    <w:rsid w:val="00857041"/>
    <w:rsid w:val="0085763B"/>
    <w:rsid w:val="00860A46"/>
    <w:rsid w:val="00860FB3"/>
    <w:rsid w:val="008611DE"/>
    <w:rsid w:val="00861F65"/>
    <w:rsid w:val="008622EB"/>
    <w:rsid w:val="008629D8"/>
    <w:rsid w:val="00862AF2"/>
    <w:rsid w:val="00864805"/>
    <w:rsid w:val="00864991"/>
    <w:rsid w:val="00864A34"/>
    <w:rsid w:val="00865A38"/>
    <w:rsid w:val="00866858"/>
    <w:rsid w:val="00866911"/>
    <w:rsid w:val="00867647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038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AA2"/>
    <w:rsid w:val="008A4B3C"/>
    <w:rsid w:val="008A4C92"/>
    <w:rsid w:val="008A575B"/>
    <w:rsid w:val="008A5E55"/>
    <w:rsid w:val="008A692B"/>
    <w:rsid w:val="008A6A7E"/>
    <w:rsid w:val="008A6D2B"/>
    <w:rsid w:val="008A75ED"/>
    <w:rsid w:val="008A7600"/>
    <w:rsid w:val="008A7CD2"/>
    <w:rsid w:val="008A7D6C"/>
    <w:rsid w:val="008B00AE"/>
    <w:rsid w:val="008B0649"/>
    <w:rsid w:val="008B082D"/>
    <w:rsid w:val="008B0E28"/>
    <w:rsid w:val="008B1AEA"/>
    <w:rsid w:val="008B245A"/>
    <w:rsid w:val="008B353D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1284"/>
    <w:rsid w:val="008C1559"/>
    <w:rsid w:val="008C15A2"/>
    <w:rsid w:val="008C19F4"/>
    <w:rsid w:val="008C2F51"/>
    <w:rsid w:val="008C4419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654C"/>
    <w:rsid w:val="008C6C3D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1951"/>
    <w:rsid w:val="008E1B2B"/>
    <w:rsid w:val="008E1DAB"/>
    <w:rsid w:val="008E23A1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78"/>
    <w:rsid w:val="008E6E5D"/>
    <w:rsid w:val="008E70DA"/>
    <w:rsid w:val="008E79E2"/>
    <w:rsid w:val="008F0017"/>
    <w:rsid w:val="008F00C9"/>
    <w:rsid w:val="008F012A"/>
    <w:rsid w:val="008F094C"/>
    <w:rsid w:val="008F0B81"/>
    <w:rsid w:val="008F0C07"/>
    <w:rsid w:val="008F0FB6"/>
    <w:rsid w:val="008F1A02"/>
    <w:rsid w:val="008F227F"/>
    <w:rsid w:val="008F28AD"/>
    <w:rsid w:val="008F2E54"/>
    <w:rsid w:val="008F320B"/>
    <w:rsid w:val="008F3B3B"/>
    <w:rsid w:val="008F3C85"/>
    <w:rsid w:val="008F3D44"/>
    <w:rsid w:val="008F4120"/>
    <w:rsid w:val="008F424F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59CD"/>
    <w:rsid w:val="00915F76"/>
    <w:rsid w:val="00916CBB"/>
    <w:rsid w:val="00916FCC"/>
    <w:rsid w:val="0091703D"/>
    <w:rsid w:val="009170FC"/>
    <w:rsid w:val="00920ACE"/>
    <w:rsid w:val="009217A0"/>
    <w:rsid w:val="00922449"/>
    <w:rsid w:val="0092267E"/>
    <w:rsid w:val="00922811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26C"/>
    <w:rsid w:val="0093136D"/>
    <w:rsid w:val="0093137B"/>
    <w:rsid w:val="0093198F"/>
    <w:rsid w:val="00933341"/>
    <w:rsid w:val="00935A71"/>
    <w:rsid w:val="00935EBA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F81"/>
    <w:rsid w:val="00952D3C"/>
    <w:rsid w:val="00953CFE"/>
    <w:rsid w:val="00953D0A"/>
    <w:rsid w:val="00953DFA"/>
    <w:rsid w:val="009552FB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704"/>
    <w:rsid w:val="00964CAD"/>
    <w:rsid w:val="00964CE1"/>
    <w:rsid w:val="00964FC2"/>
    <w:rsid w:val="00965274"/>
    <w:rsid w:val="0096545D"/>
    <w:rsid w:val="00965FB8"/>
    <w:rsid w:val="00966816"/>
    <w:rsid w:val="00967043"/>
    <w:rsid w:val="009678D4"/>
    <w:rsid w:val="00967A05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7E3"/>
    <w:rsid w:val="00984E86"/>
    <w:rsid w:val="0098581A"/>
    <w:rsid w:val="009859DC"/>
    <w:rsid w:val="00985FBC"/>
    <w:rsid w:val="009860B6"/>
    <w:rsid w:val="00986138"/>
    <w:rsid w:val="00987027"/>
    <w:rsid w:val="009879BD"/>
    <w:rsid w:val="00987CDB"/>
    <w:rsid w:val="00990F80"/>
    <w:rsid w:val="0099191A"/>
    <w:rsid w:val="00992965"/>
    <w:rsid w:val="009932D0"/>
    <w:rsid w:val="0099337A"/>
    <w:rsid w:val="009937BE"/>
    <w:rsid w:val="00993BCD"/>
    <w:rsid w:val="0099468D"/>
    <w:rsid w:val="00994D84"/>
    <w:rsid w:val="0099536A"/>
    <w:rsid w:val="00995409"/>
    <w:rsid w:val="00995482"/>
    <w:rsid w:val="00995CEE"/>
    <w:rsid w:val="00997ED4"/>
    <w:rsid w:val="009A04E2"/>
    <w:rsid w:val="009A0614"/>
    <w:rsid w:val="009A1953"/>
    <w:rsid w:val="009A1F97"/>
    <w:rsid w:val="009A232F"/>
    <w:rsid w:val="009A2738"/>
    <w:rsid w:val="009A2CB2"/>
    <w:rsid w:val="009A3735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C29"/>
    <w:rsid w:val="009C342A"/>
    <w:rsid w:val="009C3E78"/>
    <w:rsid w:val="009C455C"/>
    <w:rsid w:val="009C4BA4"/>
    <w:rsid w:val="009C5D51"/>
    <w:rsid w:val="009C5DFA"/>
    <w:rsid w:val="009C5ECA"/>
    <w:rsid w:val="009C623C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300A"/>
    <w:rsid w:val="009D371B"/>
    <w:rsid w:val="009D37DD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1FA5"/>
    <w:rsid w:val="009E2387"/>
    <w:rsid w:val="009E2A38"/>
    <w:rsid w:val="009E35FA"/>
    <w:rsid w:val="009E436F"/>
    <w:rsid w:val="009E4708"/>
    <w:rsid w:val="009E486F"/>
    <w:rsid w:val="009E4DBB"/>
    <w:rsid w:val="009E5059"/>
    <w:rsid w:val="009E5775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99C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92C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4C7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33E4"/>
    <w:rsid w:val="00A4346B"/>
    <w:rsid w:val="00A43F30"/>
    <w:rsid w:val="00A44631"/>
    <w:rsid w:val="00A44778"/>
    <w:rsid w:val="00A45FE0"/>
    <w:rsid w:val="00A45FEF"/>
    <w:rsid w:val="00A46F29"/>
    <w:rsid w:val="00A470D1"/>
    <w:rsid w:val="00A51CBE"/>
    <w:rsid w:val="00A5247E"/>
    <w:rsid w:val="00A52BA4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FB3"/>
    <w:rsid w:val="00A803A4"/>
    <w:rsid w:val="00A81115"/>
    <w:rsid w:val="00A813F7"/>
    <w:rsid w:val="00A8239C"/>
    <w:rsid w:val="00A82A59"/>
    <w:rsid w:val="00A83771"/>
    <w:rsid w:val="00A83C20"/>
    <w:rsid w:val="00A84328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1775"/>
    <w:rsid w:val="00A91F0D"/>
    <w:rsid w:val="00A920C3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8FC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13E"/>
    <w:rsid w:val="00AA7780"/>
    <w:rsid w:val="00AA7BA8"/>
    <w:rsid w:val="00AA7EB3"/>
    <w:rsid w:val="00AB0211"/>
    <w:rsid w:val="00AB07D1"/>
    <w:rsid w:val="00AB0E87"/>
    <w:rsid w:val="00AB1BD2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566"/>
    <w:rsid w:val="00AC18D1"/>
    <w:rsid w:val="00AC2DA6"/>
    <w:rsid w:val="00AC3285"/>
    <w:rsid w:val="00AC3D65"/>
    <w:rsid w:val="00AC4029"/>
    <w:rsid w:val="00AC4F95"/>
    <w:rsid w:val="00AC5292"/>
    <w:rsid w:val="00AC52D1"/>
    <w:rsid w:val="00AC628C"/>
    <w:rsid w:val="00AC6620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EDE"/>
    <w:rsid w:val="00AE0DEA"/>
    <w:rsid w:val="00AE0EEA"/>
    <w:rsid w:val="00AE0F8B"/>
    <w:rsid w:val="00AE10EC"/>
    <w:rsid w:val="00AE1DAB"/>
    <w:rsid w:val="00AE2012"/>
    <w:rsid w:val="00AE2545"/>
    <w:rsid w:val="00AE2548"/>
    <w:rsid w:val="00AE3701"/>
    <w:rsid w:val="00AE41F3"/>
    <w:rsid w:val="00AE4C7B"/>
    <w:rsid w:val="00AE547D"/>
    <w:rsid w:val="00AE66AF"/>
    <w:rsid w:val="00AE6EF8"/>
    <w:rsid w:val="00AE7410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5C"/>
    <w:rsid w:val="00AF5C7C"/>
    <w:rsid w:val="00AF65C5"/>
    <w:rsid w:val="00AF73A2"/>
    <w:rsid w:val="00B014DC"/>
    <w:rsid w:val="00B0171B"/>
    <w:rsid w:val="00B024A2"/>
    <w:rsid w:val="00B02E5C"/>
    <w:rsid w:val="00B02FE5"/>
    <w:rsid w:val="00B03979"/>
    <w:rsid w:val="00B04075"/>
    <w:rsid w:val="00B04741"/>
    <w:rsid w:val="00B048A2"/>
    <w:rsid w:val="00B04EEB"/>
    <w:rsid w:val="00B0506B"/>
    <w:rsid w:val="00B054C2"/>
    <w:rsid w:val="00B057E2"/>
    <w:rsid w:val="00B059B5"/>
    <w:rsid w:val="00B071DF"/>
    <w:rsid w:val="00B07EDD"/>
    <w:rsid w:val="00B07F66"/>
    <w:rsid w:val="00B10623"/>
    <w:rsid w:val="00B10E12"/>
    <w:rsid w:val="00B10F81"/>
    <w:rsid w:val="00B11F1E"/>
    <w:rsid w:val="00B13598"/>
    <w:rsid w:val="00B14635"/>
    <w:rsid w:val="00B14685"/>
    <w:rsid w:val="00B14E6D"/>
    <w:rsid w:val="00B15B8C"/>
    <w:rsid w:val="00B15D0C"/>
    <w:rsid w:val="00B16384"/>
    <w:rsid w:val="00B16C8F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5134"/>
    <w:rsid w:val="00B25691"/>
    <w:rsid w:val="00B25FAE"/>
    <w:rsid w:val="00B266AF"/>
    <w:rsid w:val="00B26A09"/>
    <w:rsid w:val="00B27574"/>
    <w:rsid w:val="00B27E9B"/>
    <w:rsid w:val="00B30173"/>
    <w:rsid w:val="00B30E30"/>
    <w:rsid w:val="00B3108B"/>
    <w:rsid w:val="00B32070"/>
    <w:rsid w:val="00B33077"/>
    <w:rsid w:val="00B33F13"/>
    <w:rsid w:val="00B340F3"/>
    <w:rsid w:val="00B343E4"/>
    <w:rsid w:val="00B34825"/>
    <w:rsid w:val="00B359BD"/>
    <w:rsid w:val="00B35E62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38DF"/>
    <w:rsid w:val="00B43D4B"/>
    <w:rsid w:val="00B43EBB"/>
    <w:rsid w:val="00B443CD"/>
    <w:rsid w:val="00B445AD"/>
    <w:rsid w:val="00B44AAA"/>
    <w:rsid w:val="00B45782"/>
    <w:rsid w:val="00B45962"/>
    <w:rsid w:val="00B45E37"/>
    <w:rsid w:val="00B45F4D"/>
    <w:rsid w:val="00B463A3"/>
    <w:rsid w:val="00B466A8"/>
    <w:rsid w:val="00B46D16"/>
    <w:rsid w:val="00B46EFF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DC"/>
    <w:rsid w:val="00B57C9C"/>
    <w:rsid w:val="00B61103"/>
    <w:rsid w:val="00B6130B"/>
    <w:rsid w:val="00B61ABA"/>
    <w:rsid w:val="00B61D43"/>
    <w:rsid w:val="00B622BC"/>
    <w:rsid w:val="00B62D25"/>
    <w:rsid w:val="00B62E1D"/>
    <w:rsid w:val="00B63405"/>
    <w:rsid w:val="00B63779"/>
    <w:rsid w:val="00B637BF"/>
    <w:rsid w:val="00B63BA3"/>
    <w:rsid w:val="00B63CD4"/>
    <w:rsid w:val="00B6538E"/>
    <w:rsid w:val="00B653DA"/>
    <w:rsid w:val="00B65423"/>
    <w:rsid w:val="00B6555B"/>
    <w:rsid w:val="00B666CF"/>
    <w:rsid w:val="00B66984"/>
    <w:rsid w:val="00B66FCC"/>
    <w:rsid w:val="00B7058C"/>
    <w:rsid w:val="00B70BDB"/>
    <w:rsid w:val="00B7106D"/>
    <w:rsid w:val="00B710AD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219"/>
    <w:rsid w:val="00B847A2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D2"/>
    <w:rsid w:val="00B96BDF"/>
    <w:rsid w:val="00B96DD7"/>
    <w:rsid w:val="00B97E79"/>
    <w:rsid w:val="00BA04C4"/>
    <w:rsid w:val="00BA095D"/>
    <w:rsid w:val="00BA0DBD"/>
    <w:rsid w:val="00BA12F0"/>
    <w:rsid w:val="00BA150E"/>
    <w:rsid w:val="00BA1CA8"/>
    <w:rsid w:val="00BA2693"/>
    <w:rsid w:val="00BA281D"/>
    <w:rsid w:val="00BA2FA1"/>
    <w:rsid w:val="00BA4635"/>
    <w:rsid w:val="00BA486E"/>
    <w:rsid w:val="00BA548A"/>
    <w:rsid w:val="00BA56C5"/>
    <w:rsid w:val="00BA5BAD"/>
    <w:rsid w:val="00BA5E14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EE"/>
    <w:rsid w:val="00BC2885"/>
    <w:rsid w:val="00BC30BB"/>
    <w:rsid w:val="00BC365B"/>
    <w:rsid w:val="00BC4CE5"/>
    <w:rsid w:val="00BC541E"/>
    <w:rsid w:val="00BC5D3F"/>
    <w:rsid w:val="00BC5F6E"/>
    <w:rsid w:val="00BC75A9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EDC"/>
    <w:rsid w:val="00BD777C"/>
    <w:rsid w:val="00BE0E55"/>
    <w:rsid w:val="00BE1799"/>
    <w:rsid w:val="00BE1973"/>
    <w:rsid w:val="00BE1FD5"/>
    <w:rsid w:val="00BE2C02"/>
    <w:rsid w:val="00BE2C56"/>
    <w:rsid w:val="00BE2E68"/>
    <w:rsid w:val="00BE3082"/>
    <w:rsid w:val="00BE3639"/>
    <w:rsid w:val="00BE3BC5"/>
    <w:rsid w:val="00BE4A22"/>
    <w:rsid w:val="00BE4BC1"/>
    <w:rsid w:val="00BE4FD1"/>
    <w:rsid w:val="00BE52F0"/>
    <w:rsid w:val="00BE57B4"/>
    <w:rsid w:val="00BE59AC"/>
    <w:rsid w:val="00BE679E"/>
    <w:rsid w:val="00BE7525"/>
    <w:rsid w:val="00BE7DF0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7673"/>
    <w:rsid w:val="00BF796B"/>
    <w:rsid w:val="00C007E9"/>
    <w:rsid w:val="00C017D7"/>
    <w:rsid w:val="00C018AF"/>
    <w:rsid w:val="00C0203E"/>
    <w:rsid w:val="00C03A4F"/>
    <w:rsid w:val="00C05926"/>
    <w:rsid w:val="00C05E47"/>
    <w:rsid w:val="00C0609B"/>
    <w:rsid w:val="00C0698F"/>
    <w:rsid w:val="00C06FA1"/>
    <w:rsid w:val="00C076B6"/>
    <w:rsid w:val="00C07A1D"/>
    <w:rsid w:val="00C07A7C"/>
    <w:rsid w:val="00C11128"/>
    <w:rsid w:val="00C11439"/>
    <w:rsid w:val="00C11770"/>
    <w:rsid w:val="00C1192E"/>
    <w:rsid w:val="00C11FF0"/>
    <w:rsid w:val="00C12868"/>
    <w:rsid w:val="00C1340F"/>
    <w:rsid w:val="00C14C94"/>
    <w:rsid w:val="00C14E75"/>
    <w:rsid w:val="00C1502C"/>
    <w:rsid w:val="00C158B6"/>
    <w:rsid w:val="00C16071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6290"/>
    <w:rsid w:val="00C26665"/>
    <w:rsid w:val="00C26910"/>
    <w:rsid w:val="00C274E0"/>
    <w:rsid w:val="00C27B65"/>
    <w:rsid w:val="00C3005F"/>
    <w:rsid w:val="00C304E2"/>
    <w:rsid w:val="00C30942"/>
    <w:rsid w:val="00C325D1"/>
    <w:rsid w:val="00C32A66"/>
    <w:rsid w:val="00C32F95"/>
    <w:rsid w:val="00C33EFD"/>
    <w:rsid w:val="00C33F9B"/>
    <w:rsid w:val="00C3449C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5A78"/>
    <w:rsid w:val="00C473E3"/>
    <w:rsid w:val="00C476DC"/>
    <w:rsid w:val="00C47FCA"/>
    <w:rsid w:val="00C50714"/>
    <w:rsid w:val="00C5071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6079C"/>
    <w:rsid w:val="00C60CDE"/>
    <w:rsid w:val="00C6131E"/>
    <w:rsid w:val="00C6203C"/>
    <w:rsid w:val="00C623A6"/>
    <w:rsid w:val="00C623B3"/>
    <w:rsid w:val="00C62971"/>
    <w:rsid w:val="00C62C1E"/>
    <w:rsid w:val="00C62E1F"/>
    <w:rsid w:val="00C63388"/>
    <w:rsid w:val="00C6368E"/>
    <w:rsid w:val="00C638F2"/>
    <w:rsid w:val="00C63C1B"/>
    <w:rsid w:val="00C65364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E5"/>
    <w:rsid w:val="00C868F3"/>
    <w:rsid w:val="00C86A0F"/>
    <w:rsid w:val="00C86A74"/>
    <w:rsid w:val="00C86BD9"/>
    <w:rsid w:val="00C8797B"/>
    <w:rsid w:val="00C87A74"/>
    <w:rsid w:val="00C901D9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D76"/>
    <w:rsid w:val="00C951BC"/>
    <w:rsid w:val="00C951DA"/>
    <w:rsid w:val="00C9555A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A3B"/>
    <w:rsid w:val="00CA3C23"/>
    <w:rsid w:val="00CA4261"/>
    <w:rsid w:val="00CA453A"/>
    <w:rsid w:val="00CA489B"/>
    <w:rsid w:val="00CA5908"/>
    <w:rsid w:val="00CA5C6F"/>
    <w:rsid w:val="00CA5E36"/>
    <w:rsid w:val="00CA5EF4"/>
    <w:rsid w:val="00CA667B"/>
    <w:rsid w:val="00CA6CD1"/>
    <w:rsid w:val="00CA765D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4BC2"/>
    <w:rsid w:val="00CB52C3"/>
    <w:rsid w:val="00CB55ED"/>
    <w:rsid w:val="00CB5816"/>
    <w:rsid w:val="00CB613B"/>
    <w:rsid w:val="00CB6171"/>
    <w:rsid w:val="00CB7342"/>
    <w:rsid w:val="00CB79BD"/>
    <w:rsid w:val="00CC0666"/>
    <w:rsid w:val="00CC0ED0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BBB"/>
    <w:rsid w:val="00CC6CF2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CAC"/>
    <w:rsid w:val="00CE6D26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601"/>
    <w:rsid w:val="00CF2C45"/>
    <w:rsid w:val="00CF345C"/>
    <w:rsid w:val="00CF346F"/>
    <w:rsid w:val="00CF3882"/>
    <w:rsid w:val="00CF4310"/>
    <w:rsid w:val="00CF4AF4"/>
    <w:rsid w:val="00CF55E8"/>
    <w:rsid w:val="00CF5C5C"/>
    <w:rsid w:val="00CF5FF8"/>
    <w:rsid w:val="00CF6E2C"/>
    <w:rsid w:val="00CF6E8B"/>
    <w:rsid w:val="00CF70B5"/>
    <w:rsid w:val="00CF776E"/>
    <w:rsid w:val="00CF7B0D"/>
    <w:rsid w:val="00CF7EC9"/>
    <w:rsid w:val="00D000B5"/>
    <w:rsid w:val="00D005C7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654A"/>
    <w:rsid w:val="00D06CD4"/>
    <w:rsid w:val="00D07956"/>
    <w:rsid w:val="00D105A5"/>
    <w:rsid w:val="00D1077F"/>
    <w:rsid w:val="00D11511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1138"/>
    <w:rsid w:val="00D21795"/>
    <w:rsid w:val="00D2183D"/>
    <w:rsid w:val="00D21C25"/>
    <w:rsid w:val="00D2297D"/>
    <w:rsid w:val="00D235DB"/>
    <w:rsid w:val="00D23DFD"/>
    <w:rsid w:val="00D2404C"/>
    <w:rsid w:val="00D2433B"/>
    <w:rsid w:val="00D24349"/>
    <w:rsid w:val="00D24904"/>
    <w:rsid w:val="00D25BE2"/>
    <w:rsid w:val="00D25E28"/>
    <w:rsid w:val="00D270D4"/>
    <w:rsid w:val="00D27933"/>
    <w:rsid w:val="00D27B0E"/>
    <w:rsid w:val="00D27B42"/>
    <w:rsid w:val="00D31564"/>
    <w:rsid w:val="00D31EBB"/>
    <w:rsid w:val="00D322BB"/>
    <w:rsid w:val="00D325AE"/>
    <w:rsid w:val="00D327DD"/>
    <w:rsid w:val="00D327E4"/>
    <w:rsid w:val="00D330C4"/>
    <w:rsid w:val="00D334B7"/>
    <w:rsid w:val="00D3381C"/>
    <w:rsid w:val="00D33B59"/>
    <w:rsid w:val="00D3490C"/>
    <w:rsid w:val="00D34CCC"/>
    <w:rsid w:val="00D353DA"/>
    <w:rsid w:val="00D3568E"/>
    <w:rsid w:val="00D37599"/>
    <w:rsid w:val="00D37B64"/>
    <w:rsid w:val="00D37D6E"/>
    <w:rsid w:val="00D37DDE"/>
    <w:rsid w:val="00D403F4"/>
    <w:rsid w:val="00D40DBD"/>
    <w:rsid w:val="00D41707"/>
    <w:rsid w:val="00D419D2"/>
    <w:rsid w:val="00D41C85"/>
    <w:rsid w:val="00D4284C"/>
    <w:rsid w:val="00D43386"/>
    <w:rsid w:val="00D44590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129C"/>
    <w:rsid w:val="00D51917"/>
    <w:rsid w:val="00D51E9D"/>
    <w:rsid w:val="00D524CA"/>
    <w:rsid w:val="00D52AC0"/>
    <w:rsid w:val="00D53B5F"/>
    <w:rsid w:val="00D54207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E4B"/>
    <w:rsid w:val="00D72223"/>
    <w:rsid w:val="00D72495"/>
    <w:rsid w:val="00D72ECB"/>
    <w:rsid w:val="00D73072"/>
    <w:rsid w:val="00D734E0"/>
    <w:rsid w:val="00D73B41"/>
    <w:rsid w:val="00D73C00"/>
    <w:rsid w:val="00D74190"/>
    <w:rsid w:val="00D75506"/>
    <w:rsid w:val="00D75BB0"/>
    <w:rsid w:val="00D75D81"/>
    <w:rsid w:val="00D76203"/>
    <w:rsid w:val="00D77D71"/>
    <w:rsid w:val="00D80014"/>
    <w:rsid w:val="00D8027B"/>
    <w:rsid w:val="00D805EA"/>
    <w:rsid w:val="00D80AAB"/>
    <w:rsid w:val="00D820F8"/>
    <w:rsid w:val="00D8281F"/>
    <w:rsid w:val="00D8283C"/>
    <w:rsid w:val="00D8373B"/>
    <w:rsid w:val="00D83B42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34F"/>
    <w:rsid w:val="00DA0D58"/>
    <w:rsid w:val="00DA1901"/>
    <w:rsid w:val="00DA2F9A"/>
    <w:rsid w:val="00DA3937"/>
    <w:rsid w:val="00DA4356"/>
    <w:rsid w:val="00DA48D1"/>
    <w:rsid w:val="00DA4D79"/>
    <w:rsid w:val="00DA50A2"/>
    <w:rsid w:val="00DA5316"/>
    <w:rsid w:val="00DA5FB7"/>
    <w:rsid w:val="00DA76AD"/>
    <w:rsid w:val="00DB004D"/>
    <w:rsid w:val="00DB08B6"/>
    <w:rsid w:val="00DB28AF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76E5"/>
    <w:rsid w:val="00DC019D"/>
    <w:rsid w:val="00DC0327"/>
    <w:rsid w:val="00DC03CD"/>
    <w:rsid w:val="00DC0472"/>
    <w:rsid w:val="00DC1DB4"/>
    <w:rsid w:val="00DC1DF1"/>
    <w:rsid w:val="00DC1FCF"/>
    <w:rsid w:val="00DC2EC1"/>
    <w:rsid w:val="00DC3235"/>
    <w:rsid w:val="00DC3C08"/>
    <w:rsid w:val="00DC3C8A"/>
    <w:rsid w:val="00DC51D6"/>
    <w:rsid w:val="00DC5350"/>
    <w:rsid w:val="00DC5AD4"/>
    <w:rsid w:val="00DC5F25"/>
    <w:rsid w:val="00DC60BC"/>
    <w:rsid w:val="00DC6292"/>
    <w:rsid w:val="00DC6794"/>
    <w:rsid w:val="00DC68C0"/>
    <w:rsid w:val="00DC706F"/>
    <w:rsid w:val="00DC7F25"/>
    <w:rsid w:val="00DD03B8"/>
    <w:rsid w:val="00DD05DF"/>
    <w:rsid w:val="00DD1A39"/>
    <w:rsid w:val="00DD1A8A"/>
    <w:rsid w:val="00DD1B86"/>
    <w:rsid w:val="00DD2B83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49C"/>
    <w:rsid w:val="00DE0C2E"/>
    <w:rsid w:val="00DE0E41"/>
    <w:rsid w:val="00DE13D6"/>
    <w:rsid w:val="00DE147F"/>
    <w:rsid w:val="00DE200E"/>
    <w:rsid w:val="00DE278C"/>
    <w:rsid w:val="00DE2F1A"/>
    <w:rsid w:val="00DE31B9"/>
    <w:rsid w:val="00DE3A3F"/>
    <w:rsid w:val="00DE4481"/>
    <w:rsid w:val="00DE477F"/>
    <w:rsid w:val="00DE495E"/>
    <w:rsid w:val="00DE4BB5"/>
    <w:rsid w:val="00DE4E78"/>
    <w:rsid w:val="00DE5164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3004"/>
    <w:rsid w:val="00DF3256"/>
    <w:rsid w:val="00DF37B5"/>
    <w:rsid w:val="00DF3DAA"/>
    <w:rsid w:val="00DF4514"/>
    <w:rsid w:val="00DF498A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B4F"/>
    <w:rsid w:val="00E02F8D"/>
    <w:rsid w:val="00E0338D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72A"/>
    <w:rsid w:val="00E42D01"/>
    <w:rsid w:val="00E43241"/>
    <w:rsid w:val="00E4369B"/>
    <w:rsid w:val="00E43D09"/>
    <w:rsid w:val="00E43F37"/>
    <w:rsid w:val="00E44223"/>
    <w:rsid w:val="00E447AF"/>
    <w:rsid w:val="00E452A3"/>
    <w:rsid w:val="00E45F49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5E7"/>
    <w:rsid w:val="00E51E67"/>
    <w:rsid w:val="00E51F54"/>
    <w:rsid w:val="00E5273D"/>
    <w:rsid w:val="00E5306B"/>
    <w:rsid w:val="00E5404A"/>
    <w:rsid w:val="00E56B91"/>
    <w:rsid w:val="00E56BB6"/>
    <w:rsid w:val="00E57457"/>
    <w:rsid w:val="00E578B6"/>
    <w:rsid w:val="00E5792F"/>
    <w:rsid w:val="00E60A01"/>
    <w:rsid w:val="00E60A5C"/>
    <w:rsid w:val="00E61DA6"/>
    <w:rsid w:val="00E62B1F"/>
    <w:rsid w:val="00E6339B"/>
    <w:rsid w:val="00E64105"/>
    <w:rsid w:val="00E65943"/>
    <w:rsid w:val="00E659A3"/>
    <w:rsid w:val="00E65C23"/>
    <w:rsid w:val="00E66EF7"/>
    <w:rsid w:val="00E67730"/>
    <w:rsid w:val="00E7042F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18C9"/>
    <w:rsid w:val="00E81E3D"/>
    <w:rsid w:val="00E82717"/>
    <w:rsid w:val="00E8642A"/>
    <w:rsid w:val="00E86832"/>
    <w:rsid w:val="00E903A8"/>
    <w:rsid w:val="00E90EF5"/>
    <w:rsid w:val="00E911D4"/>
    <w:rsid w:val="00E91468"/>
    <w:rsid w:val="00E91F6F"/>
    <w:rsid w:val="00E92BFA"/>
    <w:rsid w:val="00E9305D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5CF"/>
    <w:rsid w:val="00EA105B"/>
    <w:rsid w:val="00EA11DD"/>
    <w:rsid w:val="00EA3362"/>
    <w:rsid w:val="00EA3446"/>
    <w:rsid w:val="00EA4423"/>
    <w:rsid w:val="00EA4C5B"/>
    <w:rsid w:val="00EA5708"/>
    <w:rsid w:val="00EA5C3D"/>
    <w:rsid w:val="00EA5E22"/>
    <w:rsid w:val="00EA5E50"/>
    <w:rsid w:val="00EA6BAD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738C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EBC"/>
    <w:rsid w:val="00EC7239"/>
    <w:rsid w:val="00EC7E65"/>
    <w:rsid w:val="00ED03A7"/>
    <w:rsid w:val="00ED0488"/>
    <w:rsid w:val="00ED095F"/>
    <w:rsid w:val="00ED19F8"/>
    <w:rsid w:val="00ED25BE"/>
    <w:rsid w:val="00ED2BA8"/>
    <w:rsid w:val="00ED2C06"/>
    <w:rsid w:val="00ED2C98"/>
    <w:rsid w:val="00ED2FAF"/>
    <w:rsid w:val="00ED3358"/>
    <w:rsid w:val="00ED3955"/>
    <w:rsid w:val="00ED3B3E"/>
    <w:rsid w:val="00ED3C8A"/>
    <w:rsid w:val="00ED41F1"/>
    <w:rsid w:val="00ED4D3E"/>
    <w:rsid w:val="00ED5688"/>
    <w:rsid w:val="00ED57D9"/>
    <w:rsid w:val="00ED59E2"/>
    <w:rsid w:val="00ED5C80"/>
    <w:rsid w:val="00ED5E51"/>
    <w:rsid w:val="00ED644E"/>
    <w:rsid w:val="00ED6807"/>
    <w:rsid w:val="00ED79F4"/>
    <w:rsid w:val="00EE0432"/>
    <w:rsid w:val="00EE0D6C"/>
    <w:rsid w:val="00EE182C"/>
    <w:rsid w:val="00EE2D18"/>
    <w:rsid w:val="00EE3252"/>
    <w:rsid w:val="00EE4024"/>
    <w:rsid w:val="00EE43CB"/>
    <w:rsid w:val="00EE49CD"/>
    <w:rsid w:val="00EE5E9A"/>
    <w:rsid w:val="00EE7EBC"/>
    <w:rsid w:val="00EF000C"/>
    <w:rsid w:val="00EF0860"/>
    <w:rsid w:val="00EF09F3"/>
    <w:rsid w:val="00EF16BE"/>
    <w:rsid w:val="00EF1CD9"/>
    <w:rsid w:val="00EF3EB6"/>
    <w:rsid w:val="00EF477E"/>
    <w:rsid w:val="00EF484A"/>
    <w:rsid w:val="00EF4C23"/>
    <w:rsid w:val="00EF5545"/>
    <w:rsid w:val="00EF555A"/>
    <w:rsid w:val="00EF5762"/>
    <w:rsid w:val="00EF5CC3"/>
    <w:rsid w:val="00EF61F9"/>
    <w:rsid w:val="00EF6DAA"/>
    <w:rsid w:val="00EF7771"/>
    <w:rsid w:val="00EF78E3"/>
    <w:rsid w:val="00EF7DDA"/>
    <w:rsid w:val="00F00026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06FFB"/>
    <w:rsid w:val="00F102F8"/>
    <w:rsid w:val="00F10333"/>
    <w:rsid w:val="00F105AA"/>
    <w:rsid w:val="00F10822"/>
    <w:rsid w:val="00F10F20"/>
    <w:rsid w:val="00F11183"/>
    <w:rsid w:val="00F12CDA"/>
    <w:rsid w:val="00F12DFB"/>
    <w:rsid w:val="00F12E42"/>
    <w:rsid w:val="00F13FE8"/>
    <w:rsid w:val="00F1403E"/>
    <w:rsid w:val="00F14CEA"/>
    <w:rsid w:val="00F15090"/>
    <w:rsid w:val="00F15C38"/>
    <w:rsid w:val="00F170E0"/>
    <w:rsid w:val="00F17D1A"/>
    <w:rsid w:val="00F20AAE"/>
    <w:rsid w:val="00F21147"/>
    <w:rsid w:val="00F2297D"/>
    <w:rsid w:val="00F23FD5"/>
    <w:rsid w:val="00F24765"/>
    <w:rsid w:val="00F24A3D"/>
    <w:rsid w:val="00F24B76"/>
    <w:rsid w:val="00F24D1B"/>
    <w:rsid w:val="00F250D0"/>
    <w:rsid w:val="00F2578C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53C"/>
    <w:rsid w:val="00F5612A"/>
    <w:rsid w:val="00F5675D"/>
    <w:rsid w:val="00F56895"/>
    <w:rsid w:val="00F5690A"/>
    <w:rsid w:val="00F56E06"/>
    <w:rsid w:val="00F56F43"/>
    <w:rsid w:val="00F57D87"/>
    <w:rsid w:val="00F604C4"/>
    <w:rsid w:val="00F61015"/>
    <w:rsid w:val="00F6116D"/>
    <w:rsid w:val="00F617C8"/>
    <w:rsid w:val="00F65450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DBA"/>
    <w:rsid w:val="00F7143D"/>
    <w:rsid w:val="00F717D1"/>
    <w:rsid w:val="00F7196E"/>
    <w:rsid w:val="00F72177"/>
    <w:rsid w:val="00F731BB"/>
    <w:rsid w:val="00F73573"/>
    <w:rsid w:val="00F7374C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10CE"/>
    <w:rsid w:val="00F9114C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4B67"/>
    <w:rsid w:val="00F94C37"/>
    <w:rsid w:val="00F951ED"/>
    <w:rsid w:val="00F952DF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D0093"/>
    <w:rsid w:val="00FD0D30"/>
    <w:rsid w:val="00FD1348"/>
    <w:rsid w:val="00FD1FF4"/>
    <w:rsid w:val="00FD23FA"/>
    <w:rsid w:val="00FD2CB9"/>
    <w:rsid w:val="00FD3080"/>
    <w:rsid w:val="00FD4422"/>
    <w:rsid w:val="00FD4E20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33"/>
    <w:rsid w:val="00FE1A3E"/>
    <w:rsid w:val="00FE1DF9"/>
    <w:rsid w:val="00FE49C0"/>
    <w:rsid w:val="00FE57E2"/>
    <w:rsid w:val="00FE5857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9DD"/>
    <w:rsid w:val="00FF1D54"/>
    <w:rsid w:val="00FF23CE"/>
    <w:rsid w:val="00FF2494"/>
    <w:rsid w:val="00FF2D59"/>
    <w:rsid w:val="00FF2F1D"/>
    <w:rsid w:val="00FF3722"/>
    <w:rsid w:val="00FF39FA"/>
    <w:rsid w:val="00FF3B5E"/>
    <w:rsid w:val="00FF4206"/>
    <w:rsid w:val="00FF54B8"/>
    <w:rsid w:val="00FF58AE"/>
    <w:rsid w:val="00FF5CED"/>
    <w:rsid w:val="00FF601E"/>
    <w:rsid w:val="00FF6165"/>
    <w:rsid w:val="00FF6977"/>
    <w:rsid w:val="00FF748C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5D4575"/>
  <w15:docId w15:val="{4B282F95-D9EA-4875-896B-2A584775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FAE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ind w:left="36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uiPriority w:val="39"/>
    <w:rsid w:val="00B14685"/>
    <w:rPr>
      <w:rFonts w:ascii="Calibri" w:hAnsi="Calibri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-mailSignature">
    <w:name w:val="E-mail Signature"/>
    <w:basedOn w:val="Normal"/>
    <w:link w:val="E-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rfulList-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customStyle="1" w:styleId="GridTable5Dark-Accent21">
    <w:name w:val="Grid Table 5 Dark - Accent 21"/>
    <w:basedOn w:val="TableNormal"/>
    <w:uiPriority w:val="50"/>
    <w:rsid w:val="00807F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807FB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customStyle="1" w:styleId="GridTable2-Accent11">
    <w:name w:val="Grid Table 2 - Accent 11"/>
    <w:basedOn w:val="TableNormal"/>
    <w:uiPriority w:val="47"/>
    <w:rsid w:val="00807FBF"/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807FBF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Level31">
    <w:name w:val="Level 3"/>
    <w:basedOn w:val="Normal"/>
    <w:link w:val="Level3Char1"/>
    <w:qFormat/>
    <w:rsid w:val="00916FCC"/>
    <w:pPr>
      <w:spacing w:before="240" w:after="120"/>
    </w:pPr>
    <w:rPr>
      <w:rFonts w:cs="Arial"/>
      <w:szCs w:val="22"/>
      <w:u w:val="single"/>
    </w:rPr>
  </w:style>
  <w:style w:type="character" w:customStyle="1" w:styleId="Level3Char1">
    <w:name w:val="Level 3 Char"/>
    <w:basedOn w:val="DefaultParagraphFont"/>
    <w:link w:val="Level31"/>
    <w:rsid w:val="00916FCC"/>
    <w:rPr>
      <w:rFonts w:ascii="Verdana" w:hAnsi="Verdana" w:cs="Arial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F6142-E065-425C-9D30-2EC20A8CF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22</TotalTime>
  <Pages>6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596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Mohammed Altamush Khan</cp:lastModifiedBy>
  <cp:revision>15</cp:revision>
  <cp:lastPrinted>2023-07-07T14:02:00Z</cp:lastPrinted>
  <dcterms:created xsi:type="dcterms:W3CDTF">2023-07-07T13:45:00Z</dcterms:created>
  <dcterms:modified xsi:type="dcterms:W3CDTF">2025-09-03T10:13:00Z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