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2" w:type="pct"/>
        <w:tblInd w:w="-5" w:type="dxa"/>
        <w:tblBorders>
          <w:top w:val="single" w:sz="4" w:space="0" w:color="440099"/>
          <w:left w:val="single" w:sz="4" w:space="0" w:color="440099"/>
          <w:bottom w:val="single" w:sz="4" w:space="0" w:color="440099"/>
          <w:right w:val="single" w:sz="4" w:space="0" w:color="440099"/>
          <w:insideH w:val="single" w:sz="4" w:space="0" w:color="440099"/>
          <w:insideV w:val="single" w:sz="4" w:space="0" w:color="440099"/>
        </w:tblBorders>
        <w:tblLook w:val="04A0" w:firstRow="1" w:lastRow="0" w:firstColumn="1" w:lastColumn="0" w:noHBand="0" w:noVBand="1"/>
      </w:tblPr>
      <w:tblGrid>
        <w:gridCol w:w="2497"/>
        <w:gridCol w:w="2350"/>
        <w:gridCol w:w="1452"/>
        <w:gridCol w:w="812"/>
        <w:gridCol w:w="2243"/>
      </w:tblGrid>
      <w:tr w:rsidR="00E05C87" w:rsidRPr="00E05C87" w14:paraId="4ED56F20" w14:textId="77777777" w:rsidTr="00E05C87">
        <w:tc>
          <w:tcPr>
            <w:tcW w:w="5000" w:type="pct"/>
            <w:gridSpan w:val="5"/>
            <w:shd w:val="clear" w:color="auto" w:fill="440099"/>
            <w:vAlign w:val="center"/>
          </w:tcPr>
          <w:p w14:paraId="32AA6AF1" w14:textId="6AA6338A" w:rsidR="00FE7FCB" w:rsidRPr="00E05C87" w:rsidRDefault="00C638E9" w:rsidP="00FE7FCB">
            <w:pPr>
              <w:spacing w:before="120" w:after="120"/>
              <w:jc w:val="center"/>
              <w:rPr>
                <w:rFonts w:cstheme="minorHAnsi"/>
                <w:b/>
                <w:bCs/>
                <w:color w:val="440099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EMPLOYEE DETAILS</w:t>
            </w:r>
          </w:p>
        </w:tc>
      </w:tr>
      <w:tr w:rsidR="00E05C87" w:rsidRPr="00E05C87" w14:paraId="780A6048" w14:textId="77777777" w:rsidTr="00E05C87">
        <w:tc>
          <w:tcPr>
            <w:tcW w:w="1335" w:type="pct"/>
            <w:vAlign w:val="center"/>
          </w:tcPr>
          <w:p w14:paraId="772A8F99" w14:textId="74A070E3" w:rsidR="00E05C87" w:rsidRPr="006245A3" w:rsidRDefault="00E05C87" w:rsidP="00744BF2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Employee Name</w:t>
            </w:r>
          </w:p>
        </w:tc>
        <w:tc>
          <w:tcPr>
            <w:tcW w:w="3665" w:type="pct"/>
            <w:gridSpan w:val="4"/>
          </w:tcPr>
          <w:p w14:paraId="36D3D7CB" w14:textId="0FD022FD" w:rsidR="00E05C87" w:rsidRPr="006245A3" w:rsidRDefault="00E05C87" w:rsidP="00744BF2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604CCD75" w14:textId="77777777" w:rsidTr="00E05C87">
        <w:tc>
          <w:tcPr>
            <w:tcW w:w="1335" w:type="pct"/>
            <w:vAlign w:val="center"/>
          </w:tcPr>
          <w:p w14:paraId="411CACAE" w14:textId="158FDB58" w:rsidR="00E05C87" w:rsidRPr="006245A3" w:rsidRDefault="00E05C87" w:rsidP="00744BF2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Employee ID</w:t>
            </w:r>
          </w:p>
        </w:tc>
        <w:tc>
          <w:tcPr>
            <w:tcW w:w="1256" w:type="pct"/>
          </w:tcPr>
          <w:p w14:paraId="2D6E2583" w14:textId="77777777" w:rsidR="00E05C87" w:rsidRPr="006245A3" w:rsidRDefault="00E05C87" w:rsidP="00744BF2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776" w:type="pct"/>
          </w:tcPr>
          <w:p w14:paraId="75A1D80C" w14:textId="6A749EAB" w:rsidR="00E05C87" w:rsidRPr="006245A3" w:rsidRDefault="00E05C87" w:rsidP="00744BF2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Department</w:t>
            </w:r>
          </w:p>
        </w:tc>
        <w:tc>
          <w:tcPr>
            <w:tcW w:w="1632" w:type="pct"/>
            <w:gridSpan w:val="2"/>
          </w:tcPr>
          <w:p w14:paraId="0419793D" w14:textId="77E87F72" w:rsidR="00E05C87" w:rsidRPr="006245A3" w:rsidRDefault="00E05C87" w:rsidP="00744BF2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090A1DD5" w14:textId="77777777" w:rsidTr="00E05C87">
        <w:tc>
          <w:tcPr>
            <w:tcW w:w="1335" w:type="pct"/>
            <w:vAlign w:val="center"/>
          </w:tcPr>
          <w:p w14:paraId="198FB1EF" w14:textId="049CBEFD" w:rsidR="00576892" w:rsidRPr="006245A3" w:rsidRDefault="00230AA6" w:rsidP="00744BF2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Cell Phone</w:t>
            </w:r>
          </w:p>
        </w:tc>
        <w:tc>
          <w:tcPr>
            <w:tcW w:w="1256" w:type="pct"/>
          </w:tcPr>
          <w:p w14:paraId="38A9EA54" w14:textId="77777777" w:rsidR="00576892" w:rsidRPr="006245A3" w:rsidRDefault="00576892" w:rsidP="00744BF2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776" w:type="pct"/>
          </w:tcPr>
          <w:p w14:paraId="698F5D73" w14:textId="470A7AF9" w:rsidR="00576892" w:rsidRPr="006245A3" w:rsidRDefault="00230AA6" w:rsidP="00744BF2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Email</w:t>
            </w:r>
          </w:p>
        </w:tc>
        <w:tc>
          <w:tcPr>
            <w:tcW w:w="1632" w:type="pct"/>
            <w:gridSpan w:val="2"/>
          </w:tcPr>
          <w:p w14:paraId="3C00E2D0" w14:textId="77777777" w:rsidR="00576892" w:rsidRPr="006245A3" w:rsidRDefault="00576892" w:rsidP="00744BF2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74B3CC08" w14:textId="77777777" w:rsidTr="00E05C87">
        <w:tc>
          <w:tcPr>
            <w:tcW w:w="5000" w:type="pct"/>
            <w:gridSpan w:val="5"/>
            <w:shd w:val="clear" w:color="auto" w:fill="440099"/>
            <w:vAlign w:val="center"/>
          </w:tcPr>
          <w:p w14:paraId="2862E339" w14:textId="7076782C" w:rsidR="00FE7FCB" w:rsidRPr="00E05C87" w:rsidRDefault="00FE7FCB" w:rsidP="00FE7FCB">
            <w:pPr>
              <w:spacing w:before="120" w:after="120"/>
              <w:jc w:val="center"/>
              <w:rPr>
                <w:rFonts w:cstheme="minorHAnsi"/>
                <w:b/>
                <w:bCs/>
                <w:color w:val="440099"/>
              </w:rPr>
            </w:pPr>
            <w:r w:rsidRPr="00E05C87">
              <w:rPr>
                <w:rFonts w:cstheme="minorHAnsi"/>
                <w:b/>
                <w:bCs/>
                <w:color w:val="FFFFFF" w:themeColor="background1"/>
              </w:rPr>
              <w:t>ASSET DETAILS</w:t>
            </w:r>
          </w:p>
        </w:tc>
      </w:tr>
      <w:tr w:rsidR="00E05C87" w:rsidRPr="00E05C87" w14:paraId="5C8ABC5A" w14:textId="77777777" w:rsidTr="00E05C87">
        <w:tc>
          <w:tcPr>
            <w:tcW w:w="1335" w:type="pct"/>
            <w:vAlign w:val="center"/>
          </w:tcPr>
          <w:p w14:paraId="642726CE" w14:textId="0E81F613" w:rsidR="00FE7FCB" w:rsidRPr="006245A3" w:rsidRDefault="00FE7FCB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Asset Description</w:t>
            </w:r>
          </w:p>
        </w:tc>
        <w:tc>
          <w:tcPr>
            <w:tcW w:w="3665" w:type="pct"/>
            <w:gridSpan w:val="4"/>
          </w:tcPr>
          <w:p w14:paraId="4D08900A" w14:textId="77777777" w:rsidR="00FE7FCB" w:rsidRPr="006245A3" w:rsidRDefault="00FE7FCB" w:rsidP="00FE7FCB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39692E53" w14:textId="77777777" w:rsidTr="00E05C87">
        <w:trPr>
          <w:trHeight w:val="54"/>
        </w:trPr>
        <w:tc>
          <w:tcPr>
            <w:tcW w:w="1335" w:type="pct"/>
            <w:vAlign w:val="center"/>
          </w:tcPr>
          <w:p w14:paraId="4FA4265C" w14:textId="1F845BEA" w:rsidR="00FE7FCB" w:rsidRPr="006245A3" w:rsidRDefault="00FE7FCB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Asset Tag No.</w:t>
            </w:r>
          </w:p>
        </w:tc>
        <w:tc>
          <w:tcPr>
            <w:tcW w:w="1256" w:type="pct"/>
            <w:vAlign w:val="center"/>
          </w:tcPr>
          <w:p w14:paraId="67606891" w14:textId="77777777" w:rsidR="00FE7FCB" w:rsidRPr="006245A3" w:rsidRDefault="00FE7FCB" w:rsidP="00FE7FCB">
            <w:pPr>
              <w:spacing w:before="120" w:after="120"/>
              <w:rPr>
                <w:rFonts w:cstheme="minorHAnsi"/>
                <w:bCs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776" w:type="pct"/>
            <w:vAlign w:val="center"/>
          </w:tcPr>
          <w:p w14:paraId="78987803" w14:textId="418AFF86" w:rsidR="00FE7FCB" w:rsidRPr="006245A3" w:rsidRDefault="00FE7FCB" w:rsidP="00FE7FCB">
            <w:pPr>
              <w:spacing w:before="120" w:after="120"/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  <w:t>Serial No.</w:t>
            </w:r>
          </w:p>
        </w:tc>
        <w:tc>
          <w:tcPr>
            <w:tcW w:w="1632" w:type="pct"/>
            <w:gridSpan w:val="2"/>
            <w:vAlign w:val="center"/>
          </w:tcPr>
          <w:p w14:paraId="5168B80A" w14:textId="5B9A75C0" w:rsidR="00FE7FCB" w:rsidRPr="006245A3" w:rsidRDefault="00FE7FCB" w:rsidP="00FE7FCB">
            <w:pPr>
              <w:spacing w:before="120" w:after="120"/>
              <w:rPr>
                <w:rFonts w:cstheme="minorHAnsi"/>
                <w:bCs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501F347E" w14:textId="77777777" w:rsidTr="00E05C87">
        <w:tc>
          <w:tcPr>
            <w:tcW w:w="1335" w:type="pct"/>
            <w:vAlign w:val="center"/>
          </w:tcPr>
          <w:p w14:paraId="754B55AA" w14:textId="1A32F141" w:rsidR="00FE7FCB" w:rsidRPr="006245A3" w:rsidRDefault="00FE7FCB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Purpose of Use</w:t>
            </w:r>
          </w:p>
        </w:tc>
        <w:tc>
          <w:tcPr>
            <w:tcW w:w="3665" w:type="pct"/>
            <w:gridSpan w:val="4"/>
          </w:tcPr>
          <w:p w14:paraId="6622623A" w14:textId="77777777" w:rsidR="00FE7FCB" w:rsidRPr="006245A3" w:rsidRDefault="00FE7FCB" w:rsidP="00FE7FCB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2256D79A" w14:textId="77777777" w:rsidTr="00E05C87">
        <w:tc>
          <w:tcPr>
            <w:tcW w:w="1335" w:type="pct"/>
            <w:vAlign w:val="center"/>
          </w:tcPr>
          <w:p w14:paraId="7A6BE71D" w14:textId="07F7536D" w:rsidR="00FE7FCB" w:rsidRPr="006245A3" w:rsidRDefault="00FE7FCB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Location of use.</w:t>
            </w:r>
          </w:p>
        </w:tc>
        <w:tc>
          <w:tcPr>
            <w:tcW w:w="3665" w:type="pct"/>
            <w:gridSpan w:val="4"/>
          </w:tcPr>
          <w:p w14:paraId="188E3368" w14:textId="77777777" w:rsidR="00FE7FCB" w:rsidRPr="006245A3" w:rsidRDefault="00FE7FCB" w:rsidP="00FE7FCB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0C179273" w14:textId="77777777" w:rsidTr="00E05C87">
        <w:trPr>
          <w:trHeight w:val="1277"/>
        </w:trPr>
        <w:tc>
          <w:tcPr>
            <w:tcW w:w="1335" w:type="pct"/>
            <w:vAlign w:val="center"/>
          </w:tcPr>
          <w:p w14:paraId="54469493" w14:textId="77777777" w:rsidR="00FE7FCB" w:rsidRPr="006245A3" w:rsidRDefault="00FE7FCB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Asset Condition</w:t>
            </w:r>
          </w:p>
          <w:p w14:paraId="13230610" w14:textId="7EF3A12F" w:rsidR="00FE7FCB" w:rsidRPr="006245A3" w:rsidRDefault="00FE7FCB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(At Handover)</w:t>
            </w:r>
          </w:p>
        </w:tc>
        <w:tc>
          <w:tcPr>
            <w:tcW w:w="3665" w:type="pct"/>
            <w:gridSpan w:val="4"/>
          </w:tcPr>
          <w:p w14:paraId="41AC5A78" w14:textId="4FA624C5" w:rsidR="000A4573" w:rsidRPr="006245A3" w:rsidRDefault="000A4573" w:rsidP="000A4573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3C8AA3F4" w14:textId="77777777" w:rsidTr="00E05C87">
        <w:trPr>
          <w:trHeight w:val="576"/>
        </w:trPr>
        <w:tc>
          <w:tcPr>
            <w:tcW w:w="1335" w:type="pct"/>
            <w:vAlign w:val="center"/>
          </w:tcPr>
          <w:p w14:paraId="585BF938" w14:textId="5F0BD449" w:rsidR="00FE7FCB" w:rsidRPr="006245A3" w:rsidRDefault="00FE7FCB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Date of Handover</w:t>
            </w:r>
          </w:p>
        </w:tc>
        <w:tc>
          <w:tcPr>
            <w:tcW w:w="1256" w:type="pct"/>
            <w:vAlign w:val="center"/>
          </w:tcPr>
          <w:p w14:paraId="336EEBB4" w14:textId="77777777" w:rsidR="00FE7FCB" w:rsidRPr="006245A3" w:rsidRDefault="00FE7FCB" w:rsidP="00FE7FCB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1210" w:type="pct"/>
            <w:gridSpan w:val="2"/>
            <w:vAlign w:val="center"/>
          </w:tcPr>
          <w:p w14:paraId="415534A1" w14:textId="267A6901" w:rsidR="00FE7FCB" w:rsidRPr="006245A3" w:rsidRDefault="00FE7FCB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Expected Return Date</w:t>
            </w:r>
          </w:p>
        </w:tc>
        <w:tc>
          <w:tcPr>
            <w:tcW w:w="1199" w:type="pct"/>
            <w:vAlign w:val="center"/>
          </w:tcPr>
          <w:p w14:paraId="7F5A0BFB" w14:textId="7149B342" w:rsidR="00FE7FCB" w:rsidRPr="006245A3" w:rsidRDefault="00FE7FCB" w:rsidP="00FE7FCB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5D796555" w14:textId="77777777" w:rsidTr="000378FA">
        <w:trPr>
          <w:trHeight w:val="926"/>
        </w:trPr>
        <w:tc>
          <w:tcPr>
            <w:tcW w:w="1335" w:type="pct"/>
            <w:vAlign w:val="center"/>
          </w:tcPr>
          <w:p w14:paraId="092DEED6" w14:textId="2250A4B6" w:rsidR="00E05C87" w:rsidRPr="006245A3" w:rsidRDefault="00E05C87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Comments/Notes</w:t>
            </w:r>
          </w:p>
        </w:tc>
        <w:tc>
          <w:tcPr>
            <w:tcW w:w="3665" w:type="pct"/>
            <w:gridSpan w:val="4"/>
            <w:vAlign w:val="center"/>
          </w:tcPr>
          <w:p w14:paraId="2A216055" w14:textId="77777777" w:rsidR="00E05C87" w:rsidRPr="006245A3" w:rsidRDefault="00E05C87" w:rsidP="00FE7FCB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5DB6F5E1" w14:textId="77777777" w:rsidTr="00E05C87">
        <w:tc>
          <w:tcPr>
            <w:tcW w:w="1335" w:type="pct"/>
            <w:vAlign w:val="center"/>
          </w:tcPr>
          <w:p w14:paraId="7CDE4549" w14:textId="77777777" w:rsidR="00FE7FCB" w:rsidRPr="006245A3" w:rsidRDefault="00FE7FCB" w:rsidP="00E05C87">
            <w:pPr>
              <w:spacing w:before="120" w:after="120"/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  <w:t>Manager Approval</w:t>
            </w:r>
          </w:p>
          <w:p w14:paraId="0338026B" w14:textId="3F469BC2" w:rsidR="00E05C87" w:rsidRPr="006245A3" w:rsidRDefault="00E05C87" w:rsidP="00E05C87">
            <w:pPr>
              <w:spacing w:before="120" w:after="120"/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  <w:t>(Name &amp; Signature)</w:t>
            </w:r>
          </w:p>
        </w:tc>
        <w:tc>
          <w:tcPr>
            <w:tcW w:w="1256" w:type="pct"/>
            <w:vAlign w:val="center"/>
          </w:tcPr>
          <w:p w14:paraId="16C16B09" w14:textId="77777777" w:rsidR="00FE7FCB" w:rsidRPr="006245A3" w:rsidRDefault="00FE7FCB" w:rsidP="00E05C87">
            <w:pPr>
              <w:spacing w:before="120" w:after="120"/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1210" w:type="pct"/>
            <w:gridSpan w:val="2"/>
            <w:vAlign w:val="center"/>
          </w:tcPr>
          <w:p w14:paraId="15340509" w14:textId="47E557FB" w:rsidR="00FE7FCB" w:rsidRPr="006245A3" w:rsidRDefault="00FE7FCB" w:rsidP="00E05C87">
            <w:pPr>
              <w:spacing w:before="120" w:after="120"/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  <w:t>Employee Signature</w:t>
            </w:r>
          </w:p>
        </w:tc>
        <w:tc>
          <w:tcPr>
            <w:tcW w:w="1199" w:type="pct"/>
            <w:vAlign w:val="center"/>
          </w:tcPr>
          <w:p w14:paraId="03EAB1E3" w14:textId="00A6347B" w:rsidR="00FE7FCB" w:rsidRPr="006245A3" w:rsidRDefault="00FE7FCB" w:rsidP="00FE7FCB">
            <w:pPr>
              <w:spacing w:before="120" w:after="120"/>
              <w:jc w:val="center"/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7830C0E6" w14:textId="77777777" w:rsidTr="00E05C87">
        <w:tc>
          <w:tcPr>
            <w:tcW w:w="5000" w:type="pct"/>
            <w:gridSpan w:val="5"/>
            <w:shd w:val="clear" w:color="auto" w:fill="440099"/>
            <w:vAlign w:val="center"/>
          </w:tcPr>
          <w:p w14:paraId="33FFD23A" w14:textId="0C7D2579" w:rsidR="00FE7FCB" w:rsidRPr="00E05C87" w:rsidRDefault="00E05C87" w:rsidP="00FE7FCB">
            <w:pPr>
              <w:spacing w:before="120" w:after="120"/>
              <w:jc w:val="center"/>
              <w:rPr>
                <w:rFonts w:cstheme="minorHAnsi"/>
                <w:b/>
                <w:color w:val="440099"/>
              </w:rPr>
            </w:pPr>
            <w:r w:rsidRPr="00E05C87">
              <w:rPr>
                <w:rFonts w:cstheme="minorHAnsi"/>
                <w:b/>
                <w:color w:val="FFFFFF" w:themeColor="background1"/>
              </w:rPr>
              <w:t xml:space="preserve">ASSET </w:t>
            </w:r>
            <w:r w:rsidR="00FE7FCB" w:rsidRPr="00E05C87">
              <w:rPr>
                <w:rFonts w:cstheme="minorHAnsi"/>
                <w:b/>
                <w:color w:val="FFFFFF" w:themeColor="background1"/>
              </w:rPr>
              <w:t>RETURNING DETAILS</w:t>
            </w:r>
          </w:p>
        </w:tc>
      </w:tr>
      <w:tr w:rsidR="00E05C87" w:rsidRPr="00E05C87" w14:paraId="60A7F114" w14:textId="77777777" w:rsidTr="00E05C87">
        <w:trPr>
          <w:trHeight w:val="1097"/>
        </w:trPr>
        <w:tc>
          <w:tcPr>
            <w:tcW w:w="1335" w:type="pct"/>
            <w:vAlign w:val="center"/>
          </w:tcPr>
          <w:p w14:paraId="63A9EFAD" w14:textId="77777777" w:rsidR="00FE7FCB" w:rsidRPr="006245A3" w:rsidRDefault="00FE7FCB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Asset Condition</w:t>
            </w:r>
          </w:p>
          <w:p w14:paraId="4CEDA5E2" w14:textId="7DBBF9C3" w:rsidR="00FE7FCB" w:rsidRPr="006245A3" w:rsidRDefault="00FE7FCB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(At Return)</w:t>
            </w:r>
          </w:p>
        </w:tc>
        <w:tc>
          <w:tcPr>
            <w:tcW w:w="3665" w:type="pct"/>
            <w:gridSpan w:val="4"/>
          </w:tcPr>
          <w:p w14:paraId="5401B5CA" w14:textId="33DD83BE" w:rsidR="000A4573" w:rsidRPr="006245A3" w:rsidRDefault="000A4573" w:rsidP="000A4573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41AEA256" w14:textId="77777777" w:rsidTr="00E05C87">
        <w:tc>
          <w:tcPr>
            <w:tcW w:w="1335" w:type="pct"/>
            <w:vAlign w:val="center"/>
          </w:tcPr>
          <w:p w14:paraId="25D87F48" w14:textId="085AC756" w:rsidR="00FE7FCB" w:rsidRPr="006245A3" w:rsidRDefault="00E05C87" w:rsidP="00FE7FCB">
            <w:pPr>
              <w:spacing w:before="120" w:after="120"/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bCs/>
                <w:color w:val="0D0D0D" w:themeColor="text1" w:themeTint="F2"/>
                <w:sz w:val="22"/>
                <w:szCs w:val="22"/>
              </w:rPr>
              <w:t>Asset Return Date</w:t>
            </w:r>
          </w:p>
        </w:tc>
        <w:tc>
          <w:tcPr>
            <w:tcW w:w="3665" w:type="pct"/>
            <w:gridSpan w:val="4"/>
          </w:tcPr>
          <w:p w14:paraId="7D97C006" w14:textId="77777777" w:rsidR="00FE7FCB" w:rsidRPr="006245A3" w:rsidRDefault="00FE7FCB" w:rsidP="00FE7FCB">
            <w:pPr>
              <w:spacing w:before="120" w:after="120"/>
              <w:rPr>
                <w:rFonts w:cstheme="minorHAnsi"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71D5F657" w14:textId="77777777" w:rsidTr="000378FA">
        <w:trPr>
          <w:trHeight w:val="818"/>
        </w:trPr>
        <w:tc>
          <w:tcPr>
            <w:tcW w:w="1335" w:type="pct"/>
            <w:vAlign w:val="center"/>
          </w:tcPr>
          <w:p w14:paraId="0AB1F8A8" w14:textId="39A81666" w:rsidR="00E05C87" w:rsidRPr="006245A3" w:rsidRDefault="00E05C87" w:rsidP="00941AFC">
            <w:pPr>
              <w:spacing w:before="120" w:after="120"/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  <w:t>Comments / Notes</w:t>
            </w:r>
          </w:p>
        </w:tc>
        <w:tc>
          <w:tcPr>
            <w:tcW w:w="3665" w:type="pct"/>
            <w:gridSpan w:val="4"/>
            <w:vAlign w:val="center"/>
          </w:tcPr>
          <w:p w14:paraId="3DD00ED6" w14:textId="77777777" w:rsidR="00E05C87" w:rsidRPr="006245A3" w:rsidRDefault="00E05C87" w:rsidP="000378FA">
            <w:pPr>
              <w:spacing w:before="120" w:after="120"/>
              <w:rPr>
                <w:rFonts w:cstheme="minorHAnsi"/>
                <w:bCs/>
                <w:color w:val="0D0D0D" w:themeColor="text1" w:themeTint="F2"/>
                <w:sz w:val="22"/>
                <w:szCs w:val="22"/>
              </w:rPr>
            </w:pPr>
          </w:p>
        </w:tc>
      </w:tr>
      <w:tr w:rsidR="00E05C87" w:rsidRPr="00E05C87" w14:paraId="3FAF62BC" w14:textId="77777777" w:rsidTr="00E05C87">
        <w:trPr>
          <w:trHeight w:val="953"/>
        </w:trPr>
        <w:tc>
          <w:tcPr>
            <w:tcW w:w="1335" w:type="pct"/>
            <w:vAlign w:val="center"/>
          </w:tcPr>
          <w:p w14:paraId="7D43B297" w14:textId="4DBE97A7" w:rsidR="00E05C87" w:rsidRPr="006245A3" w:rsidRDefault="00E05C87" w:rsidP="000378FA">
            <w:pPr>
              <w:spacing w:before="120" w:after="120"/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  <w:t>Manager</w:t>
            </w:r>
          </w:p>
          <w:p w14:paraId="0AC16B83" w14:textId="025898C9" w:rsidR="00E05C87" w:rsidRPr="006245A3" w:rsidRDefault="00E05C87" w:rsidP="000378FA">
            <w:pPr>
              <w:spacing w:before="120" w:after="120"/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  <w:t>(Name &amp; Signature)</w:t>
            </w:r>
          </w:p>
        </w:tc>
        <w:tc>
          <w:tcPr>
            <w:tcW w:w="1256" w:type="pct"/>
            <w:vAlign w:val="center"/>
          </w:tcPr>
          <w:p w14:paraId="394649CC" w14:textId="77777777" w:rsidR="00E05C87" w:rsidRPr="006245A3" w:rsidRDefault="00E05C87" w:rsidP="00941AFC">
            <w:pPr>
              <w:spacing w:before="120" w:after="120"/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1210" w:type="pct"/>
            <w:gridSpan w:val="2"/>
            <w:vAlign w:val="center"/>
          </w:tcPr>
          <w:p w14:paraId="5889DC58" w14:textId="77777777" w:rsidR="00E05C87" w:rsidRPr="006245A3" w:rsidRDefault="00E05C87" w:rsidP="00E05C87">
            <w:pPr>
              <w:spacing w:before="120" w:after="120"/>
              <w:jc w:val="center"/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</w:pPr>
            <w:r w:rsidRPr="006245A3">
              <w:rPr>
                <w:rFonts w:cstheme="minorHAnsi"/>
                <w:b/>
                <w:color w:val="0D0D0D" w:themeColor="text1" w:themeTint="F2"/>
                <w:sz w:val="22"/>
                <w:szCs w:val="22"/>
              </w:rPr>
              <w:t>Employee Signature</w:t>
            </w:r>
          </w:p>
        </w:tc>
        <w:tc>
          <w:tcPr>
            <w:tcW w:w="1199" w:type="pct"/>
            <w:vAlign w:val="center"/>
          </w:tcPr>
          <w:p w14:paraId="3BD6EF84" w14:textId="77777777" w:rsidR="00E05C87" w:rsidRPr="00E05C87" w:rsidRDefault="00E05C87" w:rsidP="00941AFC">
            <w:pPr>
              <w:spacing w:before="120" w:after="120"/>
              <w:jc w:val="center"/>
              <w:rPr>
                <w:rFonts w:cstheme="minorHAnsi"/>
                <w:b/>
                <w:color w:val="440099"/>
                <w:sz w:val="22"/>
                <w:szCs w:val="22"/>
              </w:rPr>
            </w:pPr>
          </w:p>
        </w:tc>
      </w:tr>
    </w:tbl>
    <w:p w14:paraId="4C6B9540" w14:textId="77777777" w:rsidR="00C9238F" w:rsidRPr="00003212" w:rsidRDefault="00C9238F" w:rsidP="00AF6BFE">
      <w:pPr>
        <w:pStyle w:val="NoSpacing"/>
      </w:pPr>
    </w:p>
    <w:sectPr w:rsidR="00C9238F" w:rsidRPr="00003212" w:rsidSect="00576892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03F954" w14:textId="77777777" w:rsidR="00D231F8" w:rsidRDefault="00D231F8" w:rsidP="00C9238F">
      <w:pPr>
        <w:spacing w:after="0" w:line="240" w:lineRule="auto"/>
      </w:pPr>
      <w:r>
        <w:separator/>
      </w:r>
    </w:p>
  </w:endnote>
  <w:endnote w:type="continuationSeparator" w:id="0">
    <w:p w14:paraId="42E63D02" w14:textId="77777777" w:rsidR="00D231F8" w:rsidRDefault="00D231F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7599D1-94C6-4423-AD3D-1338D541833A}"/>
    <w:embedBold r:id="rId2" w:fontKey="{7D3FE32E-C764-439C-9670-9C3FC1D464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3E53F58-17F7-4F85-9542-7AF124638FBF}"/>
    <w:embedBold r:id="rId4" w:fontKey="{E1100A67-2E98-4F3A-A27B-5E7889A44D21}"/>
    <w:embedItalic r:id="rId5" w:fontKey="{838D87C2-18D7-420E-A3DE-B0351BC0F1C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2BB78DF-2DC1-49C5-8874-77B2ADCFD0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02221C" w14:textId="77777777" w:rsidR="00D231F8" w:rsidRDefault="00D231F8" w:rsidP="00C9238F">
      <w:pPr>
        <w:spacing w:after="0" w:line="240" w:lineRule="auto"/>
      </w:pPr>
      <w:r>
        <w:separator/>
      </w:r>
    </w:p>
  </w:footnote>
  <w:footnote w:type="continuationSeparator" w:id="0">
    <w:p w14:paraId="28746248" w14:textId="77777777" w:rsidR="00D231F8" w:rsidRDefault="00D231F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65" w:type="dxa"/>
      <w:tblInd w:w="-5" w:type="dxa"/>
      <w:tblBorders>
        <w:top w:val="single" w:sz="4" w:space="0" w:color="440099"/>
        <w:left w:val="single" w:sz="4" w:space="0" w:color="440099"/>
        <w:bottom w:val="single" w:sz="4" w:space="0" w:color="440099"/>
        <w:right w:val="single" w:sz="4" w:space="0" w:color="440099"/>
        <w:insideH w:val="single" w:sz="4" w:space="0" w:color="440099"/>
        <w:insideV w:val="single" w:sz="4" w:space="0" w:color="440099"/>
      </w:tblBorders>
      <w:tblLayout w:type="fixed"/>
      <w:tblLook w:val="04A0" w:firstRow="1" w:lastRow="0" w:firstColumn="1" w:lastColumn="0" w:noHBand="0" w:noVBand="1"/>
    </w:tblPr>
    <w:tblGrid>
      <w:gridCol w:w="3216"/>
      <w:gridCol w:w="6149"/>
    </w:tblGrid>
    <w:tr w:rsidR="00180911" w:rsidRPr="00180911" w14:paraId="4417DA21" w14:textId="77777777" w:rsidTr="00180911">
      <w:trPr>
        <w:trHeight w:val="353"/>
      </w:trPr>
      <w:tc>
        <w:tcPr>
          <w:tcW w:w="3216" w:type="dxa"/>
          <w:tcBorders>
            <w:top w:val="nil"/>
            <w:left w:val="nil"/>
            <w:bottom w:val="nil"/>
            <w:right w:val="nil"/>
          </w:tcBorders>
        </w:tcPr>
        <w:p w14:paraId="4333BEE8" w14:textId="77777777" w:rsidR="00E05C87" w:rsidRPr="00180911" w:rsidRDefault="00E05C87" w:rsidP="00E05C87">
          <w:pPr>
            <w:pStyle w:val="Header"/>
            <w:rPr>
              <w:rFonts w:ascii="Calibri" w:hAnsi="Calibri" w:cs="Calibri"/>
              <w:b w:val="0"/>
              <w:bCs/>
              <w:color w:val="440099"/>
            </w:rPr>
          </w:pPr>
          <w:r w:rsidRPr="00180911">
            <w:rPr>
              <w:rFonts w:ascii="Calibri" w:hAnsi="Calibri" w:cs="Calibri"/>
              <w:b w:val="0"/>
              <w:bCs/>
              <w:color w:val="440099"/>
            </w:rPr>
            <w:drawing>
              <wp:anchor distT="0" distB="0" distL="114300" distR="114300" simplePos="0" relativeHeight="251659264" behindDoc="0" locked="0" layoutInCell="1" allowOverlap="1" wp14:anchorId="6217F12A" wp14:editId="4B8BB58B">
                <wp:simplePos x="0" y="0"/>
                <wp:positionH relativeFrom="column">
                  <wp:posOffset>-56445</wp:posOffset>
                </wp:positionH>
                <wp:positionV relativeFrom="paragraph">
                  <wp:posOffset>0</wp:posOffset>
                </wp:positionV>
                <wp:extent cx="1322070" cy="436857"/>
                <wp:effectExtent l="0" t="0" r="0" b="0"/>
                <wp:wrapThrough wrapText="bothSides">
                  <wp:wrapPolygon edited="0">
                    <wp:start x="0" y="0"/>
                    <wp:lineTo x="0" y="20751"/>
                    <wp:lineTo x="21372" y="20751"/>
                    <wp:lineTo x="21372" y="0"/>
                    <wp:lineTo x="0" y="0"/>
                  </wp:wrapPolygon>
                </wp:wrapThrough>
                <wp:docPr id="1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2070" cy="436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49" w:type="dxa"/>
          <w:tcBorders>
            <w:top w:val="nil"/>
            <w:left w:val="nil"/>
            <w:bottom w:val="nil"/>
            <w:right w:val="nil"/>
          </w:tcBorders>
        </w:tcPr>
        <w:p w14:paraId="1B9AB2F4" w14:textId="3B7FDC79" w:rsidR="00180911" w:rsidRPr="006245A3" w:rsidRDefault="00180911" w:rsidP="00180911">
          <w:pPr>
            <w:pStyle w:val="Header"/>
            <w:tabs>
              <w:tab w:val="center" w:pos="5227"/>
            </w:tabs>
            <w:ind w:left="5"/>
            <w:jc w:val="right"/>
            <w:rPr>
              <w:rFonts w:ascii="Calibri" w:hAnsi="Calibri"/>
              <w:color w:val="0D0D0D" w:themeColor="text1" w:themeTint="F2"/>
            </w:rPr>
          </w:pPr>
          <w:r w:rsidRPr="006245A3">
            <w:rPr>
              <w:rFonts w:ascii="Calibri" w:hAnsi="Calibri"/>
              <w:color w:val="0D0D0D" w:themeColor="text1" w:themeTint="F2"/>
              <w:sz w:val="32"/>
            </w:rPr>
            <w:t xml:space="preserve">Asset Handover </w:t>
          </w:r>
          <w:r w:rsidR="00207581" w:rsidRPr="006245A3">
            <w:rPr>
              <w:rFonts w:ascii="Calibri" w:hAnsi="Calibri"/>
              <w:color w:val="0D0D0D" w:themeColor="text1" w:themeTint="F2"/>
              <w:sz w:val="32"/>
            </w:rPr>
            <w:t>&amp;</w:t>
          </w:r>
          <w:r w:rsidRPr="006245A3">
            <w:rPr>
              <w:rFonts w:ascii="Calibri" w:hAnsi="Calibri"/>
              <w:color w:val="0D0D0D" w:themeColor="text1" w:themeTint="F2"/>
              <w:sz w:val="32"/>
            </w:rPr>
            <w:t xml:space="preserve"> Returning </w:t>
          </w:r>
        </w:p>
        <w:p w14:paraId="47FCB0CF" w14:textId="7A394A07" w:rsidR="00E05C87" w:rsidRPr="00180911" w:rsidRDefault="00180911" w:rsidP="00180911">
          <w:pPr>
            <w:pStyle w:val="Header"/>
            <w:jc w:val="right"/>
            <w:rPr>
              <w:rFonts w:ascii="Calibri" w:hAnsi="Calibri"/>
              <w:b w:val="0"/>
              <w:bCs/>
              <w:color w:val="440099"/>
              <w:sz w:val="24"/>
            </w:rPr>
          </w:pPr>
          <w:r w:rsidRPr="006245A3">
            <w:rPr>
              <w:rFonts w:ascii="Calibri" w:hAnsi="Calibri"/>
              <w:b w:val="0"/>
              <w:bCs/>
              <w:color w:val="0D0D0D" w:themeColor="text1" w:themeTint="F2"/>
              <w:sz w:val="24"/>
            </w:rPr>
            <w:t xml:space="preserve">Owner/ Department: Sales &amp; Marketing </w:t>
          </w:r>
        </w:p>
      </w:tc>
    </w:tr>
  </w:tbl>
  <w:p w14:paraId="0E871FC2" w14:textId="23E07DCA" w:rsidR="00E05C87" w:rsidRPr="00180911" w:rsidRDefault="00E05C87" w:rsidP="00180911">
    <w:pPr>
      <w:pStyle w:val="Header"/>
      <w:rPr>
        <w:color w:val="440099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12724144">
    <w:abstractNumId w:val="11"/>
  </w:num>
  <w:num w:numId="2" w16cid:durableId="150295203">
    <w:abstractNumId w:val="7"/>
  </w:num>
  <w:num w:numId="3" w16cid:durableId="1627589643">
    <w:abstractNumId w:val="15"/>
  </w:num>
  <w:num w:numId="4" w16cid:durableId="1017316922">
    <w:abstractNumId w:val="12"/>
  </w:num>
  <w:num w:numId="5" w16cid:durableId="584801668">
    <w:abstractNumId w:val="13"/>
  </w:num>
  <w:num w:numId="6" w16cid:durableId="1708530765">
    <w:abstractNumId w:val="19"/>
  </w:num>
  <w:num w:numId="7" w16cid:durableId="450636941">
    <w:abstractNumId w:val="6"/>
  </w:num>
  <w:num w:numId="8" w16cid:durableId="1381322705">
    <w:abstractNumId w:val="10"/>
  </w:num>
  <w:num w:numId="9" w16cid:durableId="1774476056">
    <w:abstractNumId w:val="17"/>
  </w:num>
  <w:num w:numId="10" w16cid:durableId="367994208">
    <w:abstractNumId w:val="1"/>
  </w:num>
  <w:num w:numId="11" w16cid:durableId="1923293786">
    <w:abstractNumId w:val="5"/>
  </w:num>
  <w:num w:numId="12" w16cid:durableId="2028484840">
    <w:abstractNumId w:val="0"/>
  </w:num>
  <w:num w:numId="13" w16cid:durableId="115566062">
    <w:abstractNumId w:val="2"/>
  </w:num>
  <w:num w:numId="14" w16cid:durableId="2138058545">
    <w:abstractNumId w:val="9"/>
  </w:num>
  <w:num w:numId="15" w16cid:durableId="193471729">
    <w:abstractNumId w:val="8"/>
  </w:num>
  <w:num w:numId="16" w16cid:durableId="1637906995">
    <w:abstractNumId w:val="16"/>
  </w:num>
  <w:num w:numId="17" w16cid:durableId="267931664">
    <w:abstractNumId w:val="3"/>
  </w:num>
  <w:num w:numId="18" w16cid:durableId="1946884291">
    <w:abstractNumId w:val="21"/>
  </w:num>
  <w:num w:numId="19" w16cid:durableId="1380200627">
    <w:abstractNumId w:val="18"/>
  </w:num>
  <w:num w:numId="20" w16cid:durableId="257522867">
    <w:abstractNumId w:val="14"/>
  </w:num>
  <w:num w:numId="21" w16cid:durableId="1494687712">
    <w:abstractNumId w:val="20"/>
  </w:num>
  <w:num w:numId="22" w16cid:durableId="123516399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BF2"/>
    <w:rsid w:val="00003212"/>
    <w:rsid w:val="000378FA"/>
    <w:rsid w:val="00052382"/>
    <w:rsid w:val="0006568A"/>
    <w:rsid w:val="00065A07"/>
    <w:rsid w:val="00076F0F"/>
    <w:rsid w:val="00084253"/>
    <w:rsid w:val="000A4573"/>
    <w:rsid w:val="000D1F49"/>
    <w:rsid w:val="00146963"/>
    <w:rsid w:val="001727CA"/>
    <w:rsid w:val="00180911"/>
    <w:rsid w:val="00182A2A"/>
    <w:rsid w:val="00207581"/>
    <w:rsid w:val="00230AA6"/>
    <w:rsid w:val="002C56E6"/>
    <w:rsid w:val="002D29F9"/>
    <w:rsid w:val="002D3238"/>
    <w:rsid w:val="00361E11"/>
    <w:rsid w:val="003F0847"/>
    <w:rsid w:val="0040090B"/>
    <w:rsid w:val="0043566C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245A3"/>
    <w:rsid w:val="0063739C"/>
    <w:rsid w:val="00744BF2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53662"/>
    <w:rsid w:val="0098597D"/>
    <w:rsid w:val="009B36D5"/>
    <w:rsid w:val="009F619A"/>
    <w:rsid w:val="009F6DDE"/>
    <w:rsid w:val="00A1613A"/>
    <w:rsid w:val="00A370A8"/>
    <w:rsid w:val="00A635A3"/>
    <w:rsid w:val="00AE087D"/>
    <w:rsid w:val="00AF6BFE"/>
    <w:rsid w:val="00BD4753"/>
    <w:rsid w:val="00BD5CB1"/>
    <w:rsid w:val="00BE62EE"/>
    <w:rsid w:val="00C003BA"/>
    <w:rsid w:val="00C057E1"/>
    <w:rsid w:val="00C26236"/>
    <w:rsid w:val="00C46878"/>
    <w:rsid w:val="00C638E9"/>
    <w:rsid w:val="00C9238F"/>
    <w:rsid w:val="00C96307"/>
    <w:rsid w:val="00CB4A51"/>
    <w:rsid w:val="00CD4532"/>
    <w:rsid w:val="00CD47B0"/>
    <w:rsid w:val="00CE6104"/>
    <w:rsid w:val="00CE7918"/>
    <w:rsid w:val="00D16163"/>
    <w:rsid w:val="00D231F8"/>
    <w:rsid w:val="00D52177"/>
    <w:rsid w:val="00DB021A"/>
    <w:rsid w:val="00DB3FAD"/>
    <w:rsid w:val="00E05C87"/>
    <w:rsid w:val="00E61C09"/>
    <w:rsid w:val="00EB3B58"/>
    <w:rsid w:val="00EC7359"/>
    <w:rsid w:val="00EE3054"/>
    <w:rsid w:val="00F00606"/>
    <w:rsid w:val="00F01256"/>
    <w:rsid w:val="00FC7475"/>
    <w:rsid w:val="00FE78A0"/>
    <w:rsid w:val="00FE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94C36E"/>
  <w15:chartTrackingRefBased/>
  <w15:docId w15:val="{46334097-33EC-4E61-AACB-D298D5203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3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Nouf Al Rammah</cp:lastModifiedBy>
  <cp:revision>2</cp:revision>
  <dcterms:created xsi:type="dcterms:W3CDTF">2025-01-20T08:35:00Z</dcterms:created>
  <dcterms:modified xsi:type="dcterms:W3CDTF">2025-01-20T08:35:00Z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