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150" w:type="pct"/>
        <w:tblInd w:w="-5" w:type="dxa"/>
        <w:tblBorders>
          <w:top w:val="single" w:sz="4" w:space="0" w:color="440099"/>
          <w:left w:val="single" w:sz="4" w:space="0" w:color="440099"/>
          <w:bottom w:val="single" w:sz="4" w:space="0" w:color="440099"/>
          <w:right w:val="single" w:sz="4" w:space="0" w:color="440099"/>
          <w:insideH w:val="single" w:sz="4" w:space="0" w:color="440099"/>
          <w:insideV w:val="single" w:sz="4" w:space="0" w:color="440099"/>
        </w:tblBorders>
        <w:tblLook w:val="04A0" w:firstRow="1" w:lastRow="0" w:firstColumn="1" w:lastColumn="0" w:noHBand="0" w:noVBand="1"/>
      </w:tblPr>
      <w:tblGrid>
        <w:gridCol w:w="2499"/>
        <w:gridCol w:w="21"/>
        <w:gridCol w:w="2155"/>
        <w:gridCol w:w="175"/>
        <w:gridCol w:w="1541"/>
        <w:gridCol w:w="622"/>
        <w:gridCol w:w="2618"/>
      </w:tblGrid>
      <w:tr w:rsidR="00E05C87" w:rsidRPr="00E05C87" w14:paraId="4ED56F20" w14:textId="77777777" w:rsidTr="006D78F6">
        <w:tc>
          <w:tcPr>
            <w:tcW w:w="5000" w:type="pct"/>
            <w:gridSpan w:val="7"/>
            <w:shd w:val="clear" w:color="auto" w:fill="440099"/>
            <w:vAlign w:val="center"/>
          </w:tcPr>
          <w:p w14:paraId="32AA6AF1" w14:textId="051F8AE4" w:rsidR="00FE7FCB" w:rsidRPr="00E05C87" w:rsidRDefault="00AE42DD" w:rsidP="00FE7FCB">
            <w:pPr>
              <w:spacing w:before="120" w:after="120"/>
              <w:jc w:val="center"/>
              <w:rPr>
                <w:rFonts w:cstheme="minorHAnsi"/>
                <w:b/>
                <w:bCs/>
                <w:color w:val="440099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EMPLOYEE DETAILS</w:t>
            </w:r>
          </w:p>
        </w:tc>
      </w:tr>
      <w:tr w:rsidR="00E05C87" w:rsidRPr="00E05C87" w14:paraId="780A6048" w14:textId="77777777" w:rsidTr="006D78F6">
        <w:tc>
          <w:tcPr>
            <w:tcW w:w="1297" w:type="pct"/>
            <w:vAlign w:val="center"/>
          </w:tcPr>
          <w:p w14:paraId="772A8F99" w14:textId="74A070E3" w:rsidR="00E05C87" w:rsidRPr="00272249" w:rsidRDefault="00E05C87" w:rsidP="00744BF2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272249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Employee Name</w:t>
            </w:r>
          </w:p>
        </w:tc>
        <w:tc>
          <w:tcPr>
            <w:tcW w:w="3703" w:type="pct"/>
            <w:gridSpan w:val="6"/>
          </w:tcPr>
          <w:p w14:paraId="36D3D7CB" w14:textId="0FD022FD" w:rsidR="00E05C87" w:rsidRPr="00272249" w:rsidRDefault="00E05C87" w:rsidP="00744BF2">
            <w:pPr>
              <w:spacing w:before="120" w:after="120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05C87" w:rsidRPr="00E05C87" w14:paraId="604CCD75" w14:textId="77777777" w:rsidTr="006D78F6">
        <w:tc>
          <w:tcPr>
            <w:tcW w:w="1297" w:type="pct"/>
            <w:vAlign w:val="center"/>
          </w:tcPr>
          <w:p w14:paraId="411CACAE" w14:textId="158FDB58" w:rsidR="00E05C87" w:rsidRPr="00272249" w:rsidRDefault="00E05C87" w:rsidP="00744BF2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272249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Employee ID</w:t>
            </w:r>
          </w:p>
        </w:tc>
        <w:tc>
          <w:tcPr>
            <w:tcW w:w="1221" w:type="pct"/>
            <w:gridSpan w:val="3"/>
          </w:tcPr>
          <w:p w14:paraId="2D6E2583" w14:textId="77777777" w:rsidR="00E05C87" w:rsidRPr="00272249" w:rsidRDefault="00E05C87" w:rsidP="00744BF2">
            <w:pPr>
              <w:spacing w:before="120" w:after="120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00" w:type="pct"/>
          </w:tcPr>
          <w:p w14:paraId="75A1D80C" w14:textId="6A749EAB" w:rsidR="00E05C87" w:rsidRPr="00272249" w:rsidRDefault="00E05C87" w:rsidP="00744BF2">
            <w:pPr>
              <w:spacing w:before="120" w:after="120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272249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Department</w:t>
            </w:r>
          </w:p>
        </w:tc>
        <w:tc>
          <w:tcPr>
            <w:tcW w:w="1683" w:type="pct"/>
            <w:gridSpan w:val="2"/>
          </w:tcPr>
          <w:p w14:paraId="0419793D" w14:textId="77E87F72" w:rsidR="00E05C87" w:rsidRPr="00E05C87" w:rsidRDefault="00E05C87" w:rsidP="00744BF2">
            <w:pPr>
              <w:spacing w:before="120" w:after="120"/>
              <w:rPr>
                <w:rFonts w:cstheme="minorHAnsi"/>
                <w:color w:val="440099"/>
                <w:sz w:val="22"/>
                <w:szCs w:val="22"/>
              </w:rPr>
            </w:pPr>
          </w:p>
        </w:tc>
      </w:tr>
      <w:tr w:rsidR="00E05C87" w:rsidRPr="00E05C87" w14:paraId="090A1DD5" w14:textId="77777777" w:rsidTr="006D78F6">
        <w:tc>
          <w:tcPr>
            <w:tcW w:w="1297" w:type="pct"/>
            <w:vAlign w:val="center"/>
          </w:tcPr>
          <w:p w14:paraId="198FB1EF" w14:textId="049CBEFD" w:rsidR="00576892" w:rsidRPr="00272249" w:rsidRDefault="00230AA6" w:rsidP="00744BF2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272249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Cell Phone</w:t>
            </w:r>
          </w:p>
        </w:tc>
        <w:tc>
          <w:tcPr>
            <w:tcW w:w="1221" w:type="pct"/>
            <w:gridSpan w:val="3"/>
          </w:tcPr>
          <w:p w14:paraId="38A9EA54" w14:textId="77777777" w:rsidR="00576892" w:rsidRPr="00272249" w:rsidRDefault="00576892" w:rsidP="00744BF2">
            <w:pPr>
              <w:spacing w:before="120" w:after="120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00" w:type="pct"/>
          </w:tcPr>
          <w:p w14:paraId="698F5D73" w14:textId="470A7AF9" w:rsidR="00576892" w:rsidRPr="00272249" w:rsidRDefault="00230AA6" w:rsidP="00744BF2">
            <w:pPr>
              <w:spacing w:before="120" w:after="120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272249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Email</w:t>
            </w:r>
          </w:p>
        </w:tc>
        <w:tc>
          <w:tcPr>
            <w:tcW w:w="1683" w:type="pct"/>
            <w:gridSpan w:val="2"/>
          </w:tcPr>
          <w:p w14:paraId="3C00E2D0" w14:textId="77777777" w:rsidR="00576892" w:rsidRPr="00E05C87" w:rsidRDefault="00576892" w:rsidP="00744BF2">
            <w:pPr>
              <w:spacing w:before="120" w:after="120"/>
              <w:rPr>
                <w:rFonts w:cstheme="minorHAnsi"/>
                <w:color w:val="440099"/>
                <w:sz w:val="22"/>
                <w:szCs w:val="22"/>
              </w:rPr>
            </w:pPr>
          </w:p>
        </w:tc>
      </w:tr>
      <w:tr w:rsidR="00E05C87" w:rsidRPr="00E05C87" w14:paraId="74B3CC08" w14:textId="77777777" w:rsidTr="006D78F6">
        <w:tc>
          <w:tcPr>
            <w:tcW w:w="5000" w:type="pct"/>
            <w:gridSpan w:val="7"/>
            <w:shd w:val="clear" w:color="auto" w:fill="440099"/>
            <w:vAlign w:val="center"/>
          </w:tcPr>
          <w:p w14:paraId="2862E339" w14:textId="015208C5" w:rsidR="00FE7FCB" w:rsidRPr="00E05C87" w:rsidRDefault="00AE42DD" w:rsidP="00AE42DD">
            <w:pPr>
              <w:spacing w:before="120" w:after="120"/>
              <w:jc w:val="center"/>
              <w:rPr>
                <w:rFonts w:cstheme="minorHAnsi"/>
                <w:b/>
                <w:bCs/>
                <w:color w:val="440099"/>
              </w:rPr>
            </w:pPr>
            <w:r w:rsidRPr="00AE42DD">
              <w:rPr>
                <w:rFonts w:cstheme="minorHAnsi"/>
                <w:b/>
                <w:bCs/>
                <w:color w:val="FFFFFF" w:themeColor="background1"/>
              </w:rPr>
              <w:t>EXTERNAL WORK DETAILS</w:t>
            </w:r>
          </w:p>
        </w:tc>
      </w:tr>
      <w:tr w:rsidR="00934641" w:rsidRPr="00E05C87" w14:paraId="5C8ABC5A" w14:textId="77777777" w:rsidTr="006D78F6">
        <w:tc>
          <w:tcPr>
            <w:tcW w:w="1297" w:type="pct"/>
            <w:vAlign w:val="center"/>
          </w:tcPr>
          <w:p w14:paraId="642726CE" w14:textId="0D49842F" w:rsidR="00934641" w:rsidRPr="00272249" w:rsidRDefault="00934641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272249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 xml:space="preserve">Date </w:t>
            </w:r>
          </w:p>
        </w:tc>
        <w:tc>
          <w:tcPr>
            <w:tcW w:w="3703" w:type="pct"/>
            <w:gridSpan w:val="6"/>
          </w:tcPr>
          <w:p w14:paraId="4D08900A" w14:textId="1E7D9953" w:rsidR="00934641" w:rsidRPr="00272249" w:rsidRDefault="00934641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39692E53" w14:textId="77777777" w:rsidTr="006D78F6">
        <w:trPr>
          <w:trHeight w:val="54"/>
        </w:trPr>
        <w:tc>
          <w:tcPr>
            <w:tcW w:w="1297" w:type="pct"/>
            <w:vAlign w:val="center"/>
          </w:tcPr>
          <w:p w14:paraId="4FA4265C" w14:textId="24C8B15B" w:rsidR="00FE7FCB" w:rsidRPr="00272249" w:rsidRDefault="00AE42DD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272249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Time (From)</w:t>
            </w:r>
          </w:p>
        </w:tc>
        <w:tc>
          <w:tcPr>
            <w:tcW w:w="1221" w:type="pct"/>
            <w:gridSpan w:val="3"/>
            <w:vAlign w:val="center"/>
          </w:tcPr>
          <w:p w14:paraId="67606891" w14:textId="77777777" w:rsidR="00FE7FCB" w:rsidRPr="00272249" w:rsidRDefault="00FE7FCB" w:rsidP="00FE7FCB">
            <w:pPr>
              <w:spacing w:before="120" w:after="120"/>
              <w:rPr>
                <w:rFonts w:cstheme="minorHAnsi"/>
                <w:bCs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800" w:type="pct"/>
            <w:vAlign w:val="center"/>
          </w:tcPr>
          <w:p w14:paraId="78987803" w14:textId="59FEFE0E" w:rsidR="00FE7FCB" w:rsidRPr="00272249" w:rsidRDefault="00AE42DD" w:rsidP="00934641">
            <w:pPr>
              <w:spacing w:before="120" w:after="120"/>
              <w:jc w:val="center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  <w:r w:rsidRPr="00272249"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  <w:t>Time (To)</w:t>
            </w:r>
          </w:p>
        </w:tc>
        <w:tc>
          <w:tcPr>
            <w:tcW w:w="1683" w:type="pct"/>
            <w:gridSpan w:val="2"/>
            <w:vAlign w:val="center"/>
          </w:tcPr>
          <w:p w14:paraId="5168B80A" w14:textId="5B9A75C0" w:rsidR="00FE7FCB" w:rsidRPr="00272249" w:rsidRDefault="00FE7FCB" w:rsidP="00FE7FCB">
            <w:pPr>
              <w:spacing w:before="120" w:after="120"/>
              <w:rPr>
                <w:rFonts w:cstheme="minorHAnsi"/>
                <w:bCs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501F347E" w14:textId="77777777" w:rsidTr="006D78F6">
        <w:trPr>
          <w:trHeight w:val="1232"/>
        </w:trPr>
        <w:tc>
          <w:tcPr>
            <w:tcW w:w="1297" w:type="pct"/>
            <w:vAlign w:val="center"/>
          </w:tcPr>
          <w:p w14:paraId="754B55AA" w14:textId="33852562" w:rsidR="00FE7FCB" w:rsidRPr="00272249" w:rsidRDefault="00B628FA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272249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Purpose</w:t>
            </w:r>
          </w:p>
        </w:tc>
        <w:tc>
          <w:tcPr>
            <w:tcW w:w="3703" w:type="pct"/>
            <w:gridSpan w:val="6"/>
          </w:tcPr>
          <w:p w14:paraId="6622623A" w14:textId="77777777" w:rsidR="00FE7FCB" w:rsidRPr="00272249" w:rsidRDefault="00FE7FCB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2256D79A" w14:textId="77777777" w:rsidTr="006D78F6">
        <w:tc>
          <w:tcPr>
            <w:tcW w:w="1297" w:type="pct"/>
            <w:vAlign w:val="center"/>
          </w:tcPr>
          <w:p w14:paraId="7A6BE71D" w14:textId="46794503" w:rsidR="00FE7FCB" w:rsidRPr="00272249" w:rsidRDefault="00B628FA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272249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Location</w:t>
            </w:r>
          </w:p>
        </w:tc>
        <w:tc>
          <w:tcPr>
            <w:tcW w:w="3703" w:type="pct"/>
            <w:gridSpan w:val="6"/>
          </w:tcPr>
          <w:p w14:paraId="188E3368" w14:textId="77777777" w:rsidR="00FE7FCB" w:rsidRPr="00272249" w:rsidRDefault="00FE7FCB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5D796555" w14:textId="77777777" w:rsidTr="006D78F6">
        <w:trPr>
          <w:trHeight w:val="1178"/>
        </w:trPr>
        <w:tc>
          <w:tcPr>
            <w:tcW w:w="1297" w:type="pct"/>
            <w:vAlign w:val="center"/>
          </w:tcPr>
          <w:p w14:paraId="092DEED6" w14:textId="2250A4B6" w:rsidR="00E05C87" w:rsidRPr="00272249" w:rsidRDefault="00E05C87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272249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Comments/Notes</w:t>
            </w:r>
          </w:p>
        </w:tc>
        <w:tc>
          <w:tcPr>
            <w:tcW w:w="3703" w:type="pct"/>
            <w:gridSpan w:val="6"/>
            <w:vAlign w:val="center"/>
          </w:tcPr>
          <w:p w14:paraId="2A216055" w14:textId="77777777" w:rsidR="00E05C87" w:rsidRPr="00272249" w:rsidRDefault="00E05C87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6D78F6" w:rsidRPr="00E05C87" w14:paraId="5DB6F5E1" w14:textId="77777777" w:rsidTr="006D78F6">
        <w:trPr>
          <w:trHeight w:val="539"/>
        </w:trPr>
        <w:tc>
          <w:tcPr>
            <w:tcW w:w="5000" w:type="pct"/>
            <w:gridSpan w:val="7"/>
            <w:shd w:val="clear" w:color="auto" w:fill="440099"/>
            <w:vAlign w:val="center"/>
          </w:tcPr>
          <w:p w14:paraId="03EAB1E3" w14:textId="62AE6258" w:rsidR="006D78F6" w:rsidRPr="006D78F6" w:rsidRDefault="006D78F6" w:rsidP="00FE7FCB">
            <w:pPr>
              <w:spacing w:before="120" w:after="120"/>
              <w:jc w:val="center"/>
              <w:rPr>
                <w:rFonts w:cstheme="minorHAnsi"/>
                <w:b/>
                <w:color w:val="FFFFFF" w:themeColor="background1"/>
                <w:sz w:val="22"/>
                <w:szCs w:val="22"/>
              </w:rPr>
            </w:pPr>
            <w:r w:rsidRPr="006D78F6">
              <w:rPr>
                <w:rFonts w:cstheme="minorHAnsi"/>
                <w:b/>
                <w:color w:val="FFFFFF" w:themeColor="background1"/>
              </w:rPr>
              <w:t>APPROVAL</w:t>
            </w:r>
          </w:p>
        </w:tc>
      </w:tr>
      <w:tr w:rsidR="006D78F6" w:rsidRPr="00E05C87" w14:paraId="2AD056ED" w14:textId="77777777" w:rsidTr="006D78F6">
        <w:trPr>
          <w:trHeight w:val="611"/>
        </w:trPr>
        <w:tc>
          <w:tcPr>
            <w:tcW w:w="1297" w:type="pct"/>
            <w:vAlign w:val="center"/>
          </w:tcPr>
          <w:p w14:paraId="7E6E1DB7" w14:textId="6006ABC1" w:rsidR="006D78F6" w:rsidRPr="00272249" w:rsidRDefault="006D78F6" w:rsidP="00E05C87">
            <w:pPr>
              <w:spacing w:before="120" w:after="120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272249">
              <w:rPr>
                <w:rFonts w:cstheme="minorHAnsi"/>
                <w:b/>
                <w:color w:val="000000" w:themeColor="text1"/>
                <w:sz w:val="22"/>
                <w:szCs w:val="22"/>
              </w:rPr>
              <w:t>Managers Name</w:t>
            </w:r>
          </w:p>
        </w:tc>
        <w:tc>
          <w:tcPr>
            <w:tcW w:w="3703" w:type="pct"/>
            <w:gridSpan w:val="6"/>
            <w:vAlign w:val="center"/>
          </w:tcPr>
          <w:p w14:paraId="6176EF89" w14:textId="77777777" w:rsidR="006D78F6" w:rsidRPr="00E05C87" w:rsidRDefault="006D78F6" w:rsidP="006D78F6">
            <w:pPr>
              <w:spacing w:before="120" w:after="120"/>
              <w:rPr>
                <w:rFonts w:cstheme="minorHAnsi"/>
                <w:b/>
                <w:color w:val="440099"/>
                <w:sz w:val="22"/>
                <w:szCs w:val="22"/>
              </w:rPr>
            </w:pPr>
          </w:p>
        </w:tc>
      </w:tr>
      <w:tr w:rsidR="006D78F6" w:rsidRPr="00E05C87" w14:paraId="407EA0B1" w14:textId="77777777" w:rsidTr="006D78F6">
        <w:trPr>
          <w:trHeight w:val="611"/>
        </w:trPr>
        <w:tc>
          <w:tcPr>
            <w:tcW w:w="1297" w:type="pct"/>
            <w:vAlign w:val="center"/>
          </w:tcPr>
          <w:p w14:paraId="591B17EB" w14:textId="1BEBC8A6" w:rsidR="006D78F6" w:rsidRPr="00272249" w:rsidRDefault="006D78F6" w:rsidP="006D78F6">
            <w:pPr>
              <w:spacing w:before="120" w:after="120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272249">
              <w:rPr>
                <w:rFonts w:cstheme="minorHAnsi"/>
                <w:b/>
                <w:color w:val="000000" w:themeColor="text1"/>
                <w:sz w:val="22"/>
                <w:szCs w:val="22"/>
              </w:rPr>
              <w:t>Manager's Signature</w:t>
            </w:r>
          </w:p>
        </w:tc>
        <w:tc>
          <w:tcPr>
            <w:tcW w:w="3703" w:type="pct"/>
            <w:gridSpan w:val="6"/>
            <w:vAlign w:val="center"/>
          </w:tcPr>
          <w:p w14:paraId="7F718169" w14:textId="77777777" w:rsidR="006D78F6" w:rsidRPr="00E05C87" w:rsidRDefault="006D78F6" w:rsidP="006D78F6">
            <w:pPr>
              <w:spacing w:before="120" w:after="120"/>
              <w:rPr>
                <w:rFonts w:cstheme="minorHAnsi"/>
                <w:b/>
                <w:color w:val="440099"/>
                <w:sz w:val="22"/>
                <w:szCs w:val="22"/>
              </w:rPr>
            </w:pPr>
          </w:p>
        </w:tc>
      </w:tr>
      <w:tr w:rsidR="006D78F6" w:rsidRPr="00E05C87" w14:paraId="0B921F14" w14:textId="77777777" w:rsidTr="006D78F6">
        <w:trPr>
          <w:trHeight w:val="611"/>
        </w:trPr>
        <w:tc>
          <w:tcPr>
            <w:tcW w:w="1297" w:type="pct"/>
            <w:vAlign w:val="center"/>
          </w:tcPr>
          <w:p w14:paraId="421C86A8" w14:textId="1EED7643" w:rsidR="006D78F6" w:rsidRPr="00272249" w:rsidRDefault="006D78F6" w:rsidP="006D78F6">
            <w:pPr>
              <w:spacing w:before="120" w:after="120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272249">
              <w:rPr>
                <w:rFonts w:cstheme="minorHAnsi"/>
                <w:b/>
                <w:color w:val="000000" w:themeColor="text1"/>
                <w:sz w:val="22"/>
                <w:szCs w:val="22"/>
              </w:rPr>
              <w:t>Date of Approval</w:t>
            </w:r>
          </w:p>
        </w:tc>
        <w:tc>
          <w:tcPr>
            <w:tcW w:w="3703" w:type="pct"/>
            <w:gridSpan w:val="6"/>
            <w:vAlign w:val="center"/>
          </w:tcPr>
          <w:p w14:paraId="5B66A343" w14:textId="77777777" w:rsidR="006D78F6" w:rsidRPr="00E05C87" w:rsidRDefault="006D78F6" w:rsidP="006D78F6">
            <w:pPr>
              <w:spacing w:before="120" w:after="120"/>
              <w:rPr>
                <w:rFonts w:cstheme="minorHAnsi"/>
                <w:b/>
                <w:color w:val="440099"/>
                <w:sz w:val="22"/>
                <w:szCs w:val="22"/>
              </w:rPr>
            </w:pPr>
          </w:p>
        </w:tc>
      </w:tr>
      <w:tr w:rsidR="006D78F6" w:rsidRPr="00E05C87" w14:paraId="576E4921" w14:textId="77777777" w:rsidTr="006D78F6">
        <w:trPr>
          <w:trHeight w:val="611"/>
        </w:trPr>
        <w:tc>
          <w:tcPr>
            <w:tcW w:w="5000" w:type="pct"/>
            <w:gridSpan w:val="7"/>
            <w:shd w:val="clear" w:color="auto" w:fill="440099"/>
            <w:vAlign w:val="center"/>
          </w:tcPr>
          <w:p w14:paraId="559F32D7" w14:textId="1208A82A" w:rsidR="006D78F6" w:rsidRPr="006D78F6" w:rsidRDefault="006D78F6" w:rsidP="006D78F6">
            <w:pPr>
              <w:pStyle w:val="NoSpacing"/>
              <w:jc w:val="center"/>
              <w:rPr>
                <w:b/>
                <w:bCs/>
                <w:color w:val="440099"/>
                <w:sz w:val="28"/>
              </w:rPr>
            </w:pPr>
            <w:r w:rsidRPr="006D78F6">
              <w:rPr>
                <w:b/>
                <w:bCs/>
                <w:color w:val="FFFFFF" w:themeColor="background1"/>
                <w:sz w:val="28"/>
              </w:rPr>
              <w:t>EMPLOYEE ACKNOWLEDGMENT</w:t>
            </w:r>
          </w:p>
        </w:tc>
      </w:tr>
      <w:tr w:rsidR="006D78F6" w:rsidRPr="00E05C87" w14:paraId="434F8395" w14:textId="77777777" w:rsidTr="006D78F6">
        <w:trPr>
          <w:trHeight w:val="737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5B6EC384" w14:textId="1352A704" w:rsidR="006D78F6" w:rsidRPr="00272249" w:rsidRDefault="006D78F6" w:rsidP="006D78F6">
            <w:pPr>
              <w:pStyle w:val="NoSpacing"/>
              <w:rPr>
                <w:b/>
                <w:bCs/>
                <w:color w:val="000000" w:themeColor="text1"/>
                <w:sz w:val="22"/>
                <w:szCs w:val="36"/>
              </w:rPr>
            </w:pPr>
            <w:r w:rsidRPr="00272249">
              <w:rPr>
                <w:b/>
                <w:bCs/>
                <w:color w:val="000000" w:themeColor="text1"/>
                <w:sz w:val="22"/>
                <w:szCs w:val="36"/>
              </w:rPr>
              <w:t>I confirm that the details provided are accurate and that I will adhere to company policies during this activity.</w:t>
            </w:r>
          </w:p>
        </w:tc>
      </w:tr>
      <w:tr w:rsidR="006D78F6" w:rsidRPr="00E05C87" w14:paraId="4868E882" w14:textId="77777777" w:rsidTr="006D78F6">
        <w:trPr>
          <w:trHeight w:val="737"/>
        </w:trPr>
        <w:tc>
          <w:tcPr>
            <w:tcW w:w="1308" w:type="pct"/>
            <w:gridSpan w:val="2"/>
            <w:shd w:val="clear" w:color="auto" w:fill="auto"/>
            <w:vAlign w:val="center"/>
          </w:tcPr>
          <w:p w14:paraId="64C20846" w14:textId="0AA47D22" w:rsidR="006D78F6" w:rsidRPr="00272249" w:rsidRDefault="006D78F6" w:rsidP="006D78F6">
            <w:pPr>
              <w:pStyle w:val="NoSpacing"/>
              <w:rPr>
                <w:b/>
                <w:bCs/>
                <w:color w:val="000000" w:themeColor="text1"/>
                <w:sz w:val="22"/>
                <w:szCs w:val="36"/>
              </w:rPr>
            </w:pPr>
            <w:r w:rsidRPr="00272249">
              <w:rPr>
                <w:b/>
                <w:bCs/>
                <w:color w:val="000000" w:themeColor="text1"/>
                <w:sz w:val="22"/>
                <w:szCs w:val="36"/>
              </w:rPr>
              <w:t>Employee Signature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02C44365" w14:textId="77777777" w:rsidR="006D78F6" w:rsidRPr="00272249" w:rsidRDefault="006D78F6" w:rsidP="006D78F6">
            <w:pPr>
              <w:pStyle w:val="NoSpacing"/>
              <w:rPr>
                <w:color w:val="000000" w:themeColor="text1"/>
                <w:sz w:val="22"/>
                <w:szCs w:val="36"/>
              </w:rPr>
            </w:pPr>
          </w:p>
        </w:tc>
        <w:tc>
          <w:tcPr>
            <w:tcW w:w="1214" w:type="pct"/>
            <w:gridSpan w:val="3"/>
            <w:shd w:val="clear" w:color="auto" w:fill="auto"/>
            <w:vAlign w:val="center"/>
          </w:tcPr>
          <w:p w14:paraId="3E5A24A0" w14:textId="64B8CF72" w:rsidR="006D78F6" w:rsidRPr="00272249" w:rsidRDefault="006D78F6" w:rsidP="006D78F6">
            <w:pPr>
              <w:pStyle w:val="NoSpacing"/>
              <w:jc w:val="center"/>
              <w:rPr>
                <w:b/>
                <w:bCs/>
                <w:color w:val="000000" w:themeColor="text1"/>
                <w:sz w:val="22"/>
                <w:szCs w:val="36"/>
              </w:rPr>
            </w:pPr>
            <w:r w:rsidRPr="00272249">
              <w:rPr>
                <w:b/>
                <w:bCs/>
                <w:color w:val="000000" w:themeColor="text1"/>
                <w:sz w:val="22"/>
                <w:szCs w:val="36"/>
              </w:rPr>
              <w:t>Date</w:t>
            </w:r>
          </w:p>
        </w:tc>
        <w:tc>
          <w:tcPr>
            <w:tcW w:w="1359" w:type="pct"/>
            <w:shd w:val="clear" w:color="auto" w:fill="auto"/>
            <w:vAlign w:val="center"/>
          </w:tcPr>
          <w:p w14:paraId="75F80F1E" w14:textId="46E89C53" w:rsidR="006D78F6" w:rsidRPr="006D78F6" w:rsidRDefault="006D78F6" w:rsidP="006D78F6">
            <w:pPr>
              <w:pStyle w:val="NoSpacing"/>
              <w:rPr>
                <w:color w:val="440099"/>
                <w:sz w:val="22"/>
                <w:szCs w:val="36"/>
              </w:rPr>
            </w:pPr>
          </w:p>
        </w:tc>
      </w:tr>
    </w:tbl>
    <w:p w14:paraId="4C6B9540" w14:textId="77777777" w:rsidR="00C9238F" w:rsidRDefault="00C9238F" w:rsidP="00AF6BFE">
      <w:pPr>
        <w:pStyle w:val="NoSpacing"/>
      </w:pPr>
    </w:p>
    <w:p w14:paraId="0BE36E4E" w14:textId="64DDF0A9" w:rsidR="006D78F6" w:rsidRPr="006D78F6" w:rsidRDefault="006D78F6" w:rsidP="006D78F6">
      <w:pPr>
        <w:pStyle w:val="NoSpacing"/>
        <w:rPr>
          <w:color w:val="440099"/>
          <w:sz w:val="22"/>
          <w:szCs w:val="36"/>
        </w:rPr>
      </w:pPr>
    </w:p>
    <w:sectPr w:rsidR="006D78F6" w:rsidRPr="006D78F6" w:rsidSect="00576892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04AEEB" w14:textId="77777777" w:rsidR="00D74B5C" w:rsidRDefault="00D74B5C" w:rsidP="00C9238F">
      <w:pPr>
        <w:spacing w:after="0" w:line="240" w:lineRule="auto"/>
      </w:pPr>
      <w:r>
        <w:separator/>
      </w:r>
    </w:p>
  </w:endnote>
  <w:endnote w:type="continuationSeparator" w:id="0">
    <w:p w14:paraId="4D0B1F14" w14:textId="77777777" w:rsidR="00D74B5C" w:rsidRDefault="00D74B5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BD4FB3-B1D0-4054-BD11-C5C9DD5A2921}"/>
    <w:embedBold r:id="rId2" w:fontKey="{2C6D75D2-C05E-4490-8CD5-8F7D12DB1D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9D2C5ED-C3E3-4C22-97CA-79F8006DA8D2}"/>
    <w:embedBold r:id="rId4" w:fontKey="{F8229867-34EA-46F7-B2E0-4199FF789B98}"/>
    <w:embedItalic r:id="rId5" w:fontKey="{887B5322-D1A2-49ED-9835-4550458BF1F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DBE57C6-8FAB-408B-B807-DB159644F8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9E4304" w14:textId="77777777" w:rsidR="00D74B5C" w:rsidRDefault="00D74B5C" w:rsidP="00C9238F">
      <w:pPr>
        <w:spacing w:after="0" w:line="240" w:lineRule="auto"/>
      </w:pPr>
      <w:r>
        <w:separator/>
      </w:r>
    </w:p>
  </w:footnote>
  <w:footnote w:type="continuationSeparator" w:id="0">
    <w:p w14:paraId="6DC00322" w14:textId="77777777" w:rsidR="00D74B5C" w:rsidRDefault="00D74B5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60" w:type="dxa"/>
      <w:tblBorders>
        <w:top w:val="single" w:sz="4" w:space="0" w:color="440099"/>
        <w:left w:val="single" w:sz="4" w:space="0" w:color="440099"/>
        <w:bottom w:val="single" w:sz="4" w:space="0" w:color="440099"/>
        <w:right w:val="single" w:sz="4" w:space="0" w:color="440099"/>
        <w:insideH w:val="single" w:sz="4" w:space="0" w:color="440099"/>
        <w:insideV w:val="single" w:sz="4" w:space="0" w:color="440099"/>
      </w:tblBorders>
      <w:tblLayout w:type="fixed"/>
      <w:tblLook w:val="04A0" w:firstRow="1" w:lastRow="0" w:firstColumn="1" w:lastColumn="0" w:noHBand="0" w:noVBand="1"/>
    </w:tblPr>
    <w:tblGrid>
      <w:gridCol w:w="3732"/>
      <w:gridCol w:w="6928"/>
    </w:tblGrid>
    <w:tr w:rsidR="00180911" w:rsidRPr="00180911" w14:paraId="4417DA21" w14:textId="77777777" w:rsidTr="00272249">
      <w:trPr>
        <w:trHeight w:val="173"/>
      </w:trPr>
      <w:tc>
        <w:tcPr>
          <w:tcW w:w="3732" w:type="dxa"/>
          <w:tcBorders>
            <w:top w:val="nil"/>
            <w:left w:val="nil"/>
            <w:bottom w:val="nil"/>
            <w:right w:val="nil"/>
          </w:tcBorders>
        </w:tcPr>
        <w:p w14:paraId="4333BEE8" w14:textId="72E0C8C0" w:rsidR="00E05C87" w:rsidRPr="00180911" w:rsidRDefault="00272249" w:rsidP="00E05C87">
          <w:pPr>
            <w:pStyle w:val="Header"/>
            <w:rPr>
              <w:rFonts w:ascii="Calibri" w:hAnsi="Calibri" w:cs="Calibri"/>
              <w:b w:val="0"/>
              <w:bCs/>
              <w:color w:val="440099"/>
            </w:rPr>
          </w:pPr>
          <w:r>
            <w:rPr>
              <w:rFonts w:ascii="Calibri" w:hAnsi="Calibri" w:cs="Calibri"/>
              <w:b w:val="0"/>
              <w:bCs/>
              <w:color w:val="440099"/>
            </w:rPr>
            <w:drawing>
              <wp:anchor distT="0" distB="0" distL="114300" distR="114300" simplePos="0" relativeHeight="251658240" behindDoc="0" locked="0" layoutInCell="1" allowOverlap="1" wp14:anchorId="34825B12" wp14:editId="20CBFFD8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1256199" cy="442595"/>
                <wp:effectExtent l="0" t="0" r="1270" b="0"/>
                <wp:wrapSquare wrapText="bothSides"/>
                <wp:docPr id="57435578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355788" name="Picture 57435578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199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28" w:type="dxa"/>
          <w:tcBorders>
            <w:top w:val="nil"/>
            <w:left w:val="nil"/>
            <w:bottom w:val="nil"/>
            <w:right w:val="nil"/>
          </w:tcBorders>
        </w:tcPr>
        <w:p w14:paraId="1B9AB2F4" w14:textId="60A15018" w:rsidR="00180911" w:rsidRPr="00272249" w:rsidRDefault="006D78F6" w:rsidP="00180911">
          <w:pPr>
            <w:pStyle w:val="Header"/>
            <w:tabs>
              <w:tab w:val="center" w:pos="5227"/>
            </w:tabs>
            <w:ind w:left="5"/>
            <w:jc w:val="right"/>
            <w:rPr>
              <w:rFonts w:ascii="Calibri" w:hAnsi="Calibri"/>
              <w:color w:val="000000" w:themeColor="text1"/>
            </w:rPr>
          </w:pPr>
          <w:r w:rsidRPr="00272249">
            <w:rPr>
              <w:rFonts w:ascii="Calibri" w:hAnsi="Calibri"/>
              <w:color w:val="000000" w:themeColor="text1"/>
              <w:sz w:val="32"/>
            </w:rPr>
            <w:t xml:space="preserve">Working From Other Premises </w:t>
          </w:r>
        </w:p>
        <w:p w14:paraId="47FCB0CF" w14:textId="278A9405" w:rsidR="00E05C87" w:rsidRPr="00180911" w:rsidRDefault="00180911" w:rsidP="00180911">
          <w:pPr>
            <w:pStyle w:val="Header"/>
            <w:jc w:val="right"/>
            <w:rPr>
              <w:rFonts w:ascii="Calibri" w:hAnsi="Calibri"/>
              <w:b w:val="0"/>
              <w:bCs/>
              <w:color w:val="440099"/>
              <w:sz w:val="24"/>
            </w:rPr>
          </w:pPr>
          <w:r w:rsidRPr="00272249">
            <w:rPr>
              <w:rFonts w:ascii="Calibri" w:hAnsi="Calibri"/>
              <w:b w:val="0"/>
              <w:bCs/>
              <w:color w:val="000000" w:themeColor="text1"/>
              <w:sz w:val="24"/>
            </w:rPr>
            <w:t xml:space="preserve">Owner/ Department: Sales &amp; Marketing </w:t>
          </w:r>
        </w:p>
      </w:tc>
    </w:tr>
  </w:tbl>
  <w:p w14:paraId="0E871FC2" w14:textId="5609DB8E" w:rsidR="00E05C87" w:rsidRPr="00180911" w:rsidRDefault="00E05C87" w:rsidP="00180911">
    <w:pPr>
      <w:pStyle w:val="Header"/>
      <w:rPr>
        <w:color w:val="440099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12724144">
    <w:abstractNumId w:val="11"/>
  </w:num>
  <w:num w:numId="2" w16cid:durableId="150295203">
    <w:abstractNumId w:val="7"/>
  </w:num>
  <w:num w:numId="3" w16cid:durableId="1627589643">
    <w:abstractNumId w:val="15"/>
  </w:num>
  <w:num w:numId="4" w16cid:durableId="1017316922">
    <w:abstractNumId w:val="12"/>
  </w:num>
  <w:num w:numId="5" w16cid:durableId="584801668">
    <w:abstractNumId w:val="13"/>
  </w:num>
  <w:num w:numId="6" w16cid:durableId="1708530765">
    <w:abstractNumId w:val="19"/>
  </w:num>
  <w:num w:numId="7" w16cid:durableId="450636941">
    <w:abstractNumId w:val="6"/>
  </w:num>
  <w:num w:numId="8" w16cid:durableId="1381322705">
    <w:abstractNumId w:val="10"/>
  </w:num>
  <w:num w:numId="9" w16cid:durableId="1774476056">
    <w:abstractNumId w:val="17"/>
  </w:num>
  <w:num w:numId="10" w16cid:durableId="367994208">
    <w:abstractNumId w:val="1"/>
  </w:num>
  <w:num w:numId="11" w16cid:durableId="1923293786">
    <w:abstractNumId w:val="5"/>
  </w:num>
  <w:num w:numId="12" w16cid:durableId="2028484840">
    <w:abstractNumId w:val="0"/>
  </w:num>
  <w:num w:numId="13" w16cid:durableId="115566062">
    <w:abstractNumId w:val="2"/>
  </w:num>
  <w:num w:numId="14" w16cid:durableId="2138058545">
    <w:abstractNumId w:val="9"/>
  </w:num>
  <w:num w:numId="15" w16cid:durableId="193471729">
    <w:abstractNumId w:val="8"/>
  </w:num>
  <w:num w:numId="16" w16cid:durableId="1637906995">
    <w:abstractNumId w:val="16"/>
  </w:num>
  <w:num w:numId="17" w16cid:durableId="267931664">
    <w:abstractNumId w:val="3"/>
  </w:num>
  <w:num w:numId="18" w16cid:durableId="1946884291">
    <w:abstractNumId w:val="21"/>
  </w:num>
  <w:num w:numId="19" w16cid:durableId="1380200627">
    <w:abstractNumId w:val="18"/>
  </w:num>
  <w:num w:numId="20" w16cid:durableId="257522867">
    <w:abstractNumId w:val="14"/>
  </w:num>
  <w:num w:numId="21" w16cid:durableId="1494687712">
    <w:abstractNumId w:val="20"/>
  </w:num>
  <w:num w:numId="22" w16cid:durableId="123516399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F2"/>
    <w:rsid w:val="00003212"/>
    <w:rsid w:val="000378FA"/>
    <w:rsid w:val="00052382"/>
    <w:rsid w:val="0006568A"/>
    <w:rsid w:val="00065A07"/>
    <w:rsid w:val="00076F0F"/>
    <w:rsid w:val="00084253"/>
    <w:rsid w:val="000A4573"/>
    <w:rsid w:val="000D1F49"/>
    <w:rsid w:val="00146963"/>
    <w:rsid w:val="001727CA"/>
    <w:rsid w:val="00180911"/>
    <w:rsid w:val="00207581"/>
    <w:rsid w:val="00230AA6"/>
    <w:rsid w:val="00272249"/>
    <w:rsid w:val="002C56E6"/>
    <w:rsid w:val="002D29F9"/>
    <w:rsid w:val="002D3238"/>
    <w:rsid w:val="00326272"/>
    <w:rsid w:val="00361E11"/>
    <w:rsid w:val="003F0847"/>
    <w:rsid w:val="0040090B"/>
    <w:rsid w:val="0043566C"/>
    <w:rsid w:val="0046302A"/>
    <w:rsid w:val="00487D2D"/>
    <w:rsid w:val="004B0C3A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D78F6"/>
    <w:rsid w:val="00744BF2"/>
    <w:rsid w:val="00770F25"/>
    <w:rsid w:val="007A35A8"/>
    <w:rsid w:val="007B0A85"/>
    <w:rsid w:val="007C6A52"/>
    <w:rsid w:val="0082043E"/>
    <w:rsid w:val="0087485E"/>
    <w:rsid w:val="00897670"/>
    <w:rsid w:val="008B0E32"/>
    <w:rsid w:val="008E203A"/>
    <w:rsid w:val="0091229C"/>
    <w:rsid w:val="00920221"/>
    <w:rsid w:val="00934641"/>
    <w:rsid w:val="00940E73"/>
    <w:rsid w:val="0098597D"/>
    <w:rsid w:val="009B36D5"/>
    <w:rsid w:val="009F619A"/>
    <w:rsid w:val="009F6DDE"/>
    <w:rsid w:val="00A1613A"/>
    <w:rsid w:val="00A370A8"/>
    <w:rsid w:val="00A42C11"/>
    <w:rsid w:val="00A76291"/>
    <w:rsid w:val="00AE087D"/>
    <w:rsid w:val="00AE42DD"/>
    <w:rsid w:val="00AF6BFE"/>
    <w:rsid w:val="00B628FA"/>
    <w:rsid w:val="00BD4753"/>
    <w:rsid w:val="00BD5CB1"/>
    <w:rsid w:val="00BE62EE"/>
    <w:rsid w:val="00C003BA"/>
    <w:rsid w:val="00C057E1"/>
    <w:rsid w:val="00C26236"/>
    <w:rsid w:val="00C46878"/>
    <w:rsid w:val="00C65692"/>
    <w:rsid w:val="00C9238F"/>
    <w:rsid w:val="00C96307"/>
    <w:rsid w:val="00CB4A51"/>
    <w:rsid w:val="00CD4532"/>
    <w:rsid w:val="00CD47B0"/>
    <w:rsid w:val="00CD4D55"/>
    <w:rsid w:val="00CE6104"/>
    <w:rsid w:val="00CE7918"/>
    <w:rsid w:val="00D16163"/>
    <w:rsid w:val="00D74B5C"/>
    <w:rsid w:val="00DB021A"/>
    <w:rsid w:val="00DB3FAD"/>
    <w:rsid w:val="00E05C87"/>
    <w:rsid w:val="00E60F3E"/>
    <w:rsid w:val="00E61C09"/>
    <w:rsid w:val="00EB3B58"/>
    <w:rsid w:val="00EC7359"/>
    <w:rsid w:val="00EE3054"/>
    <w:rsid w:val="00F00606"/>
    <w:rsid w:val="00F01256"/>
    <w:rsid w:val="00FC7475"/>
    <w:rsid w:val="00FE78A0"/>
    <w:rsid w:val="00FE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94C36E"/>
  <w15:chartTrackingRefBased/>
  <w15:docId w15:val="{46334097-33EC-4E61-AACB-D298D5203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6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Nouf Al Rammah</cp:lastModifiedBy>
  <cp:revision>2</cp:revision>
  <dcterms:created xsi:type="dcterms:W3CDTF">2025-01-20T08:31:00Z</dcterms:created>
  <dcterms:modified xsi:type="dcterms:W3CDTF">2025-01-20T08:31:00Z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